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9394" w14:textId="77777777" w:rsidR="005B3552" w:rsidRDefault="005B3552">
      <w:pPr>
        <w:sectPr w:rsidR="005B3552" w:rsidSect="004E569A">
          <w:headerReference w:type="default" r:id="rId7"/>
          <w:type w:val="continuous"/>
          <w:pgSz w:w="11907" w:h="16840" w:code="9"/>
          <w:pgMar w:top="567" w:right="851" w:bottom="567" w:left="851" w:header="454" w:footer="680" w:gutter="0"/>
          <w:cols w:space="720"/>
        </w:sectPr>
      </w:pPr>
    </w:p>
    <w:tbl>
      <w:tblPr>
        <w:tblpPr w:leftFromText="141" w:rightFromText="141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4E2580" w14:paraId="54EC07F3" w14:textId="77777777" w:rsidTr="00E404FD">
        <w:tc>
          <w:tcPr>
            <w:tcW w:w="10277" w:type="dxa"/>
            <w:shd w:val="clear" w:color="auto" w:fill="D9D9D9" w:themeFill="background1" w:themeFillShade="D9"/>
          </w:tcPr>
          <w:p w14:paraId="01C3F072" w14:textId="017C0637" w:rsidR="004E2580" w:rsidRPr="00E52862" w:rsidRDefault="00151DCF" w:rsidP="00E5286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ORDRE DE SERVICE</w:t>
            </w:r>
            <w:r w:rsidR="001B587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N° ………</w:t>
            </w:r>
            <w:r w:rsidR="00785C51">
              <w:rPr>
                <w:rFonts w:ascii="Arial" w:hAnsi="Arial" w:cs="Arial"/>
                <w:b/>
                <w:bCs/>
                <w:sz w:val="28"/>
                <w:szCs w:val="28"/>
              </w:rPr>
              <w:t>……</w:t>
            </w:r>
            <w:r w:rsidR="001B587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</w:t>
            </w:r>
          </w:p>
        </w:tc>
      </w:tr>
    </w:tbl>
    <w:p w14:paraId="7DF9DA81" w14:textId="77777777" w:rsidR="007D713B" w:rsidRDefault="007D713B" w:rsidP="004E2580">
      <w:pPr>
        <w:tabs>
          <w:tab w:val="left" w:pos="5040"/>
        </w:tabs>
        <w:jc w:val="both"/>
        <w:rPr>
          <w:rFonts w:ascii="Arial" w:hAnsi="Arial" w:cs="Arial"/>
        </w:rPr>
      </w:pPr>
    </w:p>
    <w:p w14:paraId="754086EA" w14:textId="3C765A21" w:rsidR="00A55A01" w:rsidRPr="006947FD" w:rsidRDefault="00A55A01" w:rsidP="00A55A01">
      <w:pPr>
        <w:pStyle w:val="Corpsdetexte3"/>
        <w:rPr>
          <w:rFonts w:ascii="Times New Roman" w:hAnsi="Times New Roman" w:cs="Times New Roman"/>
          <w:i/>
          <w:sz w:val="22"/>
          <w:szCs w:val="22"/>
        </w:rPr>
      </w:pPr>
    </w:p>
    <w:p w14:paraId="238CB1B7" w14:textId="77777777" w:rsidR="00613D0E" w:rsidRPr="006947FD" w:rsidRDefault="00613D0E" w:rsidP="00A55A01">
      <w:pPr>
        <w:pStyle w:val="Corpsdetexte3"/>
        <w:rPr>
          <w:rFonts w:ascii="Times New Roman" w:hAnsi="Times New Roman" w:cs="Times New Roman"/>
          <w:i/>
          <w:sz w:val="22"/>
          <w:szCs w:val="22"/>
        </w:rPr>
      </w:pPr>
    </w:p>
    <w:p w14:paraId="4784A92E" w14:textId="77777777" w:rsidR="00DE66AF" w:rsidRPr="006947FD" w:rsidRDefault="00DE66AF" w:rsidP="004E2580">
      <w:pPr>
        <w:jc w:val="both"/>
        <w:rPr>
          <w:sz w:val="22"/>
          <w:szCs w:val="22"/>
        </w:rPr>
      </w:pPr>
    </w:p>
    <w:tbl>
      <w:tblPr>
        <w:tblW w:w="0" w:type="auto"/>
        <w:shd w:val="clear" w:color="auto" w:fill="BFBFBF" w:themeFill="background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4E2580" w:rsidRPr="006947FD" w14:paraId="10A8D04B" w14:textId="77777777" w:rsidTr="00E404FD">
        <w:tc>
          <w:tcPr>
            <w:tcW w:w="10277" w:type="dxa"/>
            <w:shd w:val="clear" w:color="auto" w:fill="BFBFBF" w:themeFill="background1" w:themeFillShade="BF"/>
          </w:tcPr>
          <w:p w14:paraId="475B3263" w14:textId="261D9531" w:rsidR="004E2580" w:rsidRPr="006947FD" w:rsidRDefault="004E2580" w:rsidP="00416AA3">
            <w:pPr>
              <w:tabs>
                <w:tab w:val="left" w:pos="-142"/>
                <w:tab w:val="left" w:pos="411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7FD">
              <w:rPr>
                <w:sz w:val="22"/>
                <w:szCs w:val="22"/>
              </w:rPr>
              <w:br w:type="page"/>
            </w:r>
            <w:r w:rsidRPr="006947FD">
              <w:rPr>
                <w:sz w:val="22"/>
                <w:szCs w:val="22"/>
              </w:rPr>
              <w:br w:type="page"/>
            </w:r>
            <w:r w:rsidRPr="006947FD">
              <w:rPr>
                <w:b/>
                <w:sz w:val="22"/>
                <w:szCs w:val="22"/>
              </w:rPr>
              <w:t>A -</w:t>
            </w:r>
            <w:r w:rsidRPr="006947FD">
              <w:rPr>
                <w:b/>
                <w:bCs/>
                <w:sz w:val="22"/>
                <w:szCs w:val="22"/>
              </w:rPr>
              <w:t xml:space="preserve"> Identification du </w:t>
            </w:r>
            <w:r w:rsidR="00E404FD" w:rsidRPr="006947FD">
              <w:rPr>
                <w:b/>
                <w:bCs/>
                <w:sz w:val="22"/>
                <w:szCs w:val="22"/>
              </w:rPr>
              <w:t>maître d’ouvrage ou maître d’ouvrage délégué</w:t>
            </w:r>
          </w:p>
        </w:tc>
      </w:tr>
    </w:tbl>
    <w:p w14:paraId="3004B868" w14:textId="66EB8A6A" w:rsidR="00620A1E" w:rsidRPr="006947FD" w:rsidRDefault="00785C51" w:rsidP="00620A1E">
      <w:pPr>
        <w:rPr>
          <w:sz w:val="22"/>
          <w:szCs w:val="22"/>
        </w:rPr>
      </w:pPr>
      <w:r w:rsidRPr="006947FD">
        <w:rPr>
          <w:sz w:val="22"/>
          <w:szCs w:val="22"/>
        </w:rPr>
        <w:t xml:space="preserve"> </w:t>
      </w:r>
    </w:p>
    <w:p w14:paraId="71078EDD" w14:textId="77777777" w:rsidR="001A5354" w:rsidRPr="006947FD" w:rsidRDefault="001A5354" w:rsidP="001A5354">
      <w:pPr>
        <w:rPr>
          <w:sz w:val="22"/>
          <w:szCs w:val="22"/>
        </w:rPr>
      </w:pPr>
    </w:p>
    <w:p w14:paraId="64F81D80" w14:textId="77777777" w:rsidR="00254710" w:rsidRPr="006947FD" w:rsidRDefault="00254710" w:rsidP="00254710">
      <w:pPr>
        <w:pStyle w:val="Titre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1D90A2E0" w14:textId="77777777" w:rsidR="0029515D" w:rsidRPr="006947FD" w:rsidRDefault="0029515D" w:rsidP="0029515D">
      <w:pPr>
        <w:rPr>
          <w:sz w:val="22"/>
          <w:szCs w:val="22"/>
        </w:rPr>
      </w:pPr>
    </w:p>
    <w:p w14:paraId="50C52A04" w14:textId="77777777" w:rsidR="00392F85" w:rsidRPr="006947FD" w:rsidRDefault="00392F85" w:rsidP="0029515D">
      <w:pPr>
        <w:rPr>
          <w:bCs/>
          <w:sz w:val="22"/>
          <w:szCs w:val="22"/>
        </w:rPr>
      </w:pPr>
    </w:p>
    <w:tbl>
      <w:tblPr>
        <w:tblW w:w="0" w:type="auto"/>
        <w:shd w:val="clear" w:color="auto" w:fill="BFBFBF" w:themeFill="background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29515D" w:rsidRPr="006947FD" w14:paraId="3E0259BF" w14:textId="77777777" w:rsidTr="00E404FD">
        <w:trPr>
          <w:trHeight w:val="160"/>
        </w:trPr>
        <w:tc>
          <w:tcPr>
            <w:tcW w:w="10277" w:type="dxa"/>
            <w:shd w:val="clear" w:color="auto" w:fill="BFBFBF" w:themeFill="background1" w:themeFillShade="BF"/>
          </w:tcPr>
          <w:p w14:paraId="36E9AF99" w14:textId="77777777" w:rsidR="0029515D" w:rsidRPr="006947FD" w:rsidRDefault="0029515D" w:rsidP="0080063D">
            <w:pPr>
              <w:tabs>
                <w:tab w:val="left" w:pos="-142"/>
                <w:tab w:val="left" w:pos="411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7FD">
              <w:rPr>
                <w:b/>
                <w:bCs/>
                <w:sz w:val="22"/>
                <w:szCs w:val="22"/>
              </w:rPr>
              <w:br w:type="page"/>
            </w:r>
            <w:r w:rsidRPr="006947FD">
              <w:rPr>
                <w:b/>
                <w:bCs/>
                <w:sz w:val="22"/>
                <w:szCs w:val="22"/>
              </w:rPr>
              <w:br w:type="page"/>
              <w:t>B - Identification du titulaire du marché public.</w:t>
            </w:r>
          </w:p>
        </w:tc>
      </w:tr>
    </w:tbl>
    <w:p w14:paraId="1E566CEB" w14:textId="149D2355" w:rsidR="00D96046" w:rsidRPr="006947FD" w:rsidRDefault="00785C51" w:rsidP="0029515D">
      <w:pPr>
        <w:pStyle w:val="En-tte"/>
        <w:tabs>
          <w:tab w:val="clear" w:pos="4536"/>
          <w:tab w:val="clear" w:pos="9072"/>
        </w:tabs>
        <w:spacing w:before="120"/>
        <w:jc w:val="both"/>
        <w:rPr>
          <w:i/>
          <w:sz w:val="22"/>
          <w:szCs w:val="22"/>
        </w:rPr>
      </w:pPr>
      <w:r w:rsidRPr="006947FD">
        <w:rPr>
          <w:i/>
          <w:sz w:val="22"/>
          <w:szCs w:val="22"/>
        </w:rPr>
        <w:t xml:space="preserve"> </w:t>
      </w:r>
    </w:p>
    <w:p w14:paraId="5C328DE2" w14:textId="77777777" w:rsidR="00392F85" w:rsidRPr="006947FD" w:rsidRDefault="00392F85" w:rsidP="00B66CA8">
      <w:pPr>
        <w:tabs>
          <w:tab w:val="left" w:pos="-1418"/>
        </w:tabs>
        <w:jc w:val="both"/>
        <w:rPr>
          <w:bCs/>
          <w:iCs/>
          <w:sz w:val="22"/>
          <w:szCs w:val="22"/>
        </w:rPr>
      </w:pPr>
    </w:p>
    <w:p w14:paraId="1A7A02A0" w14:textId="77777777" w:rsidR="00392F85" w:rsidRPr="006947FD" w:rsidRDefault="00392F85" w:rsidP="00392F85">
      <w:pPr>
        <w:rPr>
          <w:sz w:val="22"/>
          <w:szCs w:val="22"/>
        </w:rPr>
      </w:pPr>
    </w:p>
    <w:tbl>
      <w:tblPr>
        <w:tblW w:w="0" w:type="auto"/>
        <w:shd w:val="clear" w:color="auto" w:fill="BFBFBF" w:themeFill="background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392F85" w:rsidRPr="006947FD" w14:paraId="482D454B" w14:textId="77777777" w:rsidTr="00E404FD">
        <w:trPr>
          <w:trHeight w:val="160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5C380B3" w14:textId="77777777" w:rsidR="00392F85" w:rsidRPr="006947FD" w:rsidRDefault="00392F85" w:rsidP="005C7B72">
            <w:pPr>
              <w:tabs>
                <w:tab w:val="left" w:pos="-142"/>
                <w:tab w:val="left" w:pos="411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7FD">
              <w:rPr>
                <w:b/>
                <w:bCs/>
                <w:sz w:val="22"/>
                <w:szCs w:val="22"/>
              </w:rPr>
              <w:br w:type="page"/>
            </w:r>
            <w:r w:rsidRPr="006947FD">
              <w:rPr>
                <w:b/>
                <w:bCs/>
                <w:sz w:val="22"/>
                <w:szCs w:val="22"/>
              </w:rPr>
              <w:br w:type="page"/>
              <w:t>C - Identification du maître d’œuvre.</w:t>
            </w:r>
          </w:p>
        </w:tc>
      </w:tr>
    </w:tbl>
    <w:p w14:paraId="18B9858A" w14:textId="0804AD2F" w:rsidR="00392F85" w:rsidRPr="006947FD" w:rsidRDefault="00785C51" w:rsidP="00E404FD">
      <w:pPr>
        <w:pStyle w:val="En-tte"/>
        <w:tabs>
          <w:tab w:val="clear" w:pos="4536"/>
          <w:tab w:val="clear" w:pos="9072"/>
        </w:tabs>
        <w:spacing w:before="120"/>
        <w:jc w:val="both"/>
        <w:rPr>
          <w:sz w:val="22"/>
          <w:szCs w:val="22"/>
        </w:rPr>
      </w:pPr>
      <w:r w:rsidRPr="006947FD">
        <w:rPr>
          <w:i/>
          <w:iCs/>
          <w:sz w:val="22"/>
          <w:szCs w:val="22"/>
        </w:rPr>
        <w:t xml:space="preserve"> </w:t>
      </w:r>
    </w:p>
    <w:p w14:paraId="2044AE0A" w14:textId="77777777" w:rsidR="00392F85" w:rsidRPr="006947FD" w:rsidRDefault="00392F85" w:rsidP="00392F85">
      <w:pPr>
        <w:rPr>
          <w:sz w:val="22"/>
          <w:szCs w:val="22"/>
        </w:rPr>
      </w:pPr>
    </w:p>
    <w:p w14:paraId="05D5843D" w14:textId="77777777" w:rsidR="0029515D" w:rsidRPr="006947FD" w:rsidRDefault="0029515D" w:rsidP="0029515D">
      <w:pPr>
        <w:rPr>
          <w:b/>
          <w:bCs/>
          <w:sz w:val="22"/>
          <w:szCs w:val="22"/>
        </w:rPr>
      </w:pPr>
    </w:p>
    <w:tbl>
      <w:tblPr>
        <w:tblW w:w="0" w:type="auto"/>
        <w:shd w:val="clear" w:color="auto" w:fill="BFBFBF" w:themeFill="background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29515D" w:rsidRPr="006947FD" w14:paraId="60737C47" w14:textId="77777777" w:rsidTr="00E404FD">
        <w:trPr>
          <w:trHeight w:val="160"/>
        </w:trPr>
        <w:tc>
          <w:tcPr>
            <w:tcW w:w="10277" w:type="dxa"/>
            <w:shd w:val="clear" w:color="auto" w:fill="BFBFBF" w:themeFill="background1" w:themeFillShade="BF"/>
          </w:tcPr>
          <w:p w14:paraId="6B3EBA07" w14:textId="77777777" w:rsidR="0029515D" w:rsidRPr="006947FD" w:rsidRDefault="0029515D" w:rsidP="001C3DEF">
            <w:pPr>
              <w:tabs>
                <w:tab w:val="left" w:pos="-142"/>
                <w:tab w:val="left" w:pos="411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7FD">
              <w:rPr>
                <w:b/>
                <w:bCs/>
                <w:sz w:val="22"/>
                <w:szCs w:val="22"/>
              </w:rPr>
              <w:br w:type="page"/>
            </w:r>
            <w:r w:rsidRPr="006947FD">
              <w:rPr>
                <w:b/>
                <w:bCs/>
                <w:sz w:val="22"/>
                <w:szCs w:val="22"/>
              </w:rPr>
              <w:br w:type="page"/>
            </w:r>
            <w:r w:rsidR="00392F85" w:rsidRPr="006947FD">
              <w:rPr>
                <w:b/>
                <w:bCs/>
                <w:sz w:val="22"/>
                <w:szCs w:val="22"/>
              </w:rPr>
              <w:t>D</w:t>
            </w:r>
            <w:r w:rsidRPr="006947FD">
              <w:rPr>
                <w:b/>
                <w:bCs/>
                <w:sz w:val="22"/>
                <w:szCs w:val="22"/>
              </w:rPr>
              <w:t xml:space="preserve"> - Objet du marché public.</w:t>
            </w:r>
          </w:p>
        </w:tc>
      </w:tr>
    </w:tbl>
    <w:p w14:paraId="71CCCE00" w14:textId="36749DD8" w:rsidR="00D22B52" w:rsidRPr="006947FD" w:rsidRDefault="00785C51" w:rsidP="00D22B52">
      <w:pPr>
        <w:jc w:val="both"/>
        <w:rPr>
          <w:sz w:val="22"/>
          <w:szCs w:val="22"/>
        </w:rPr>
      </w:pPr>
      <w:r w:rsidRPr="006947FD">
        <w:rPr>
          <w:bCs/>
          <w:i/>
          <w:iCs/>
          <w:sz w:val="22"/>
          <w:szCs w:val="22"/>
        </w:rPr>
        <w:t xml:space="preserve"> </w:t>
      </w:r>
    </w:p>
    <w:p w14:paraId="5907D9F3" w14:textId="77777777" w:rsidR="00392F85" w:rsidRPr="006947FD" w:rsidRDefault="00392F85" w:rsidP="00D22B52">
      <w:pPr>
        <w:jc w:val="both"/>
        <w:rPr>
          <w:sz w:val="22"/>
          <w:szCs w:val="22"/>
        </w:rPr>
      </w:pPr>
    </w:p>
    <w:p w14:paraId="1D41142C" w14:textId="77777777" w:rsidR="00626047" w:rsidRPr="006947FD" w:rsidRDefault="00626047" w:rsidP="00D22B52">
      <w:pPr>
        <w:jc w:val="both"/>
        <w:rPr>
          <w:sz w:val="22"/>
          <w:szCs w:val="22"/>
        </w:rPr>
      </w:pPr>
    </w:p>
    <w:p w14:paraId="64AFAE1B" w14:textId="54D0E57A" w:rsidR="00D22B52" w:rsidRPr="006947FD" w:rsidRDefault="005222F1" w:rsidP="00E404FD">
      <w:pPr>
        <w:pStyle w:val="Paragraphedeliste"/>
        <w:numPr>
          <w:ilvl w:val="0"/>
          <w:numId w:val="13"/>
        </w:numPr>
        <w:jc w:val="both"/>
        <w:rPr>
          <w:sz w:val="22"/>
          <w:szCs w:val="22"/>
        </w:rPr>
      </w:pPr>
      <w:r w:rsidRPr="006947FD">
        <w:rPr>
          <w:spacing w:val="-10"/>
          <w:position w:val="-2"/>
          <w:sz w:val="22"/>
          <w:szCs w:val="22"/>
        </w:rPr>
        <w:t xml:space="preserve">Référence du marché </w:t>
      </w:r>
      <w:r w:rsidR="00803B82" w:rsidRPr="006947FD">
        <w:rPr>
          <w:spacing w:val="-10"/>
          <w:position w:val="-2"/>
          <w:sz w:val="22"/>
          <w:szCs w:val="22"/>
        </w:rPr>
        <w:t>public</w:t>
      </w:r>
      <w:r w:rsidRPr="006947FD">
        <w:rPr>
          <w:spacing w:val="-10"/>
          <w:position w:val="-2"/>
          <w:sz w:val="22"/>
          <w:szCs w:val="22"/>
        </w:rPr>
        <w:t xml:space="preserve"> : </w:t>
      </w:r>
      <w:r w:rsidR="00C96613" w:rsidRPr="006947FD">
        <w:rPr>
          <w:spacing w:val="-10"/>
          <w:position w:val="-2"/>
          <w:sz w:val="22"/>
          <w:szCs w:val="22"/>
        </w:rPr>
        <w:t xml:space="preserve"> </w:t>
      </w:r>
    </w:p>
    <w:p w14:paraId="2B16CF58" w14:textId="65880AA8" w:rsidR="003379C7" w:rsidRPr="006947FD" w:rsidRDefault="00785C51" w:rsidP="003379C7">
      <w:pPr>
        <w:pStyle w:val="Paragraphedeliste"/>
        <w:jc w:val="both"/>
        <w:rPr>
          <w:sz w:val="22"/>
          <w:szCs w:val="22"/>
        </w:rPr>
      </w:pPr>
      <w:r w:rsidRPr="006947FD">
        <w:rPr>
          <w:b/>
          <w:bCs/>
          <w:sz w:val="22"/>
          <w:szCs w:val="22"/>
        </w:rPr>
        <w:t xml:space="preserve"> </w:t>
      </w:r>
    </w:p>
    <w:p w14:paraId="061F7BCF" w14:textId="2B20F9AB" w:rsidR="005222F1" w:rsidRPr="006947FD" w:rsidRDefault="005222F1" w:rsidP="00E404FD">
      <w:pPr>
        <w:pStyle w:val="Paragraphedeliste"/>
        <w:numPr>
          <w:ilvl w:val="0"/>
          <w:numId w:val="13"/>
        </w:numPr>
        <w:jc w:val="both"/>
        <w:rPr>
          <w:sz w:val="22"/>
          <w:szCs w:val="22"/>
        </w:rPr>
      </w:pPr>
      <w:r w:rsidRPr="006947FD">
        <w:rPr>
          <w:sz w:val="22"/>
          <w:szCs w:val="22"/>
        </w:rPr>
        <w:t>Date de la notification du marché public : …………………………</w:t>
      </w:r>
    </w:p>
    <w:p w14:paraId="00DD5BD7" w14:textId="77777777" w:rsidR="005222F1" w:rsidRPr="006947FD" w:rsidRDefault="005222F1" w:rsidP="005222F1">
      <w:pPr>
        <w:jc w:val="both"/>
        <w:rPr>
          <w:sz w:val="22"/>
          <w:szCs w:val="22"/>
        </w:rPr>
      </w:pPr>
    </w:p>
    <w:p w14:paraId="4718FDF4" w14:textId="5858887E" w:rsidR="005222F1" w:rsidRPr="006947FD" w:rsidRDefault="005222F1" w:rsidP="00E404FD">
      <w:pPr>
        <w:pStyle w:val="Paragraphedeliste"/>
        <w:numPr>
          <w:ilvl w:val="0"/>
          <w:numId w:val="13"/>
        </w:numPr>
        <w:jc w:val="both"/>
        <w:rPr>
          <w:sz w:val="22"/>
          <w:szCs w:val="22"/>
        </w:rPr>
      </w:pPr>
      <w:r w:rsidRPr="006947FD">
        <w:rPr>
          <w:spacing w:val="-10"/>
          <w:position w:val="-2"/>
          <w:sz w:val="22"/>
          <w:szCs w:val="22"/>
        </w:rPr>
        <w:t xml:space="preserve">Durée d’exécution du marché public : </w:t>
      </w:r>
      <w:r w:rsidR="00D72D98" w:rsidRPr="006947FD">
        <w:rPr>
          <w:sz w:val="22"/>
          <w:szCs w:val="22"/>
        </w:rPr>
        <w:t>18 mois.</w:t>
      </w:r>
    </w:p>
    <w:p w14:paraId="24D351FC" w14:textId="77777777" w:rsidR="005222F1" w:rsidRPr="006947FD" w:rsidRDefault="005222F1" w:rsidP="00D22B52">
      <w:pPr>
        <w:rPr>
          <w:b/>
          <w:bCs/>
          <w:sz w:val="22"/>
          <w:szCs w:val="22"/>
        </w:rPr>
      </w:pPr>
    </w:p>
    <w:tbl>
      <w:tblPr>
        <w:tblW w:w="0" w:type="auto"/>
        <w:shd w:val="clear" w:color="auto" w:fill="BFBFBF" w:themeFill="background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D22B52" w:rsidRPr="006947FD" w14:paraId="585F6DD9" w14:textId="77777777" w:rsidTr="00AB7077">
        <w:trPr>
          <w:trHeight w:val="160"/>
        </w:trPr>
        <w:tc>
          <w:tcPr>
            <w:tcW w:w="10277" w:type="dxa"/>
            <w:shd w:val="clear" w:color="auto" w:fill="BFBFBF" w:themeFill="background1" w:themeFillShade="BF"/>
          </w:tcPr>
          <w:p w14:paraId="59FCF568" w14:textId="77777777" w:rsidR="00D22B52" w:rsidRPr="006947FD" w:rsidRDefault="00D22B52" w:rsidP="00C21305">
            <w:pPr>
              <w:tabs>
                <w:tab w:val="left" w:pos="-142"/>
                <w:tab w:val="left" w:pos="411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7FD">
              <w:rPr>
                <w:b/>
                <w:bCs/>
                <w:sz w:val="22"/>
                <w:szCs w:val="22"/>
              </w:rPr>
              <w:br w:type="page"/>
            </w:r>
            <w:r w:rsidRPr="006947FD">
              <w:rPr>
                <w:b/>
                <w:bCs/>
                <w:sz w:val="22"/>
                <w:szCs w:val="22"/>
              </w:rPr>
              <w:br w:type="page"/>
            </w:r>
            <w:r w:rsidR="00392F85" w:rsidRPr="006947FD">
              <w:rPr>
                <w:b/>
                <w:bCs/>
                <w:sz w:val="22"/>
                <w:szCs w:val="22"/>
              </w:rPr>
              <w:t>E</w:t>
            </w:r>
            <w:r w:rsidRPr="006947FD">
              <w:rPr>
                <w:b/>
                <w:bCs/>
                <w:sz w:val="22"/>
                <w:szCs w:val="22"/>
              </w:rPr>
              <w:t xml:space="preserve"> - Prestations </w:t>
            </w:r>
            <w:r w:rsidR="002B292D" w:rsidRPr="006947FD">
              <w:rPr>
                <w:b/>
                <w:bCs/>
                <w:sz w:val="22"/>
                <w:szCs w:val="22"/>
              </w:rPr>
              <w:t>ordonnées</w:t>
            </w:r>
            <w:r w:rsidRPr="006947FD">
              <w:rPr>
                <w:b/>
                <w:bCs/>
                <w:sz w:val="22"/>
                <w:szCs w:val="22"/>
              </w:rPr>
              <w:t>.</w:t>
            </w:r>
          </w:p>
        </w:tc>
      </w:tr>
    </w:tbl>
    <w:p w14:paraId="6005FA38" w14:textId="77777777" w:rsidR="00D22B52" w:rsidRPr="006947FD" w:rsidRDefault="00D22B52" w:rsidP="00D22B52">
      <w:pPr>
        <w:jc w:val="both"/>
        <w:rPr>
          <w:sz w:val="22"/>
          <w:szCs w:val="22"/>
        </w:rPr>
      </w:pPr>
    </w:p>
    <w:p w14:paraId="605D0EC2" w14:textId="77777777" w:rsidR="00D22B52" w:rsidRPr="006947FD" w:rsidRDefault="00D22B52" w:rsidP="00D22B52">
      <w:pPr>
        <w:jc w:val="both"/>
        <w:rPr>
          <w:sz w:val="22"/>
          <w:szCs w:val="22"/>
        </w:rPr>
      </w:pPr>
      <w:r w:rsidRPr="006947FD">
        <w:rPr>
          <w:sz w:val="22"/>
          <w:szCs w:val="22"/>
        </w:rPr>
        <w:t>Le titulaire du marché identifié ci-dessus est prié de bien vouloir exécuter les pre</w:t>
      </w:r>
      <w:r w:rsidR="00937DD8" w:rsidRPr="006947FD">
        <w:rPr>
          <w:sz w:val="22"/>
          <w:szCs w:val="22"/>
        </w:rPr>
        <w:t>stations désignées ci-dessous,</w:t>
      </w:r>
      <w:r w:rsidRPr="006947FD">
        <w:rPr>
          <w:sz w:val="22"/>
          <w:szCs w:val="22"/>
        </w:rPr>
        <w:t xml:space="preserve"> </w:t>
      </w:r>
      <w:r w:rsidR="00937DD8" w:rsidRPr="006947FD">
        <w:rPr>
          <w:sz w:val="22"/>
          <w:szCs w:val="22"/>
        </w:rPr>
        <w:t>conformément aux dispositions des documents constitutifs</w:t>
      </w:r>
      <w:r w:rsidRPr="006947FD">
        <w:rPr>
          <w:sz w:val="22"/>
          <w:szCs w:val="22"/>
        </w:rPr>
        <w:t xml:space="preserve"> du marché public.</w:t>
      </w:r>
      <w:r w:rsidR="002016C8" w:rsidRPr="006947FD">
        <w:rPr>
          <w:sz w:val="22"/>
          <w:szCs w:val="22"/>
        </w:rPr>
        <w:t xml:space="preserve"> </w:t>
      </w:r>
      <w:r w:rsidRPr="006947FD">
        <w:rPr>
          <w:sz w:val="22"/>
          <w:szCs w:val="22"/>
        </w:rPr>
        <w:t>Il renv</w:t>
      </w:r>
      <w:r w:rsidR="0061432E" w:rsidRPr="006947FD">
        <w:rPr>
          <w:sz w:val="22"/>
          <w:szCs w:val="22"/>
        </w:rPr>
        <w:t>oie</w:t>
      </w:r>
      <w:r w:rsidR="00392F85" w:rsidRPr="006947FD">
        <w:rPr>
          <w:sz w:val="22"/>
          <w:szCs w:val="22"/>
        </w:rPr>
        <w:t xml:space="preserve"> au maître d’</w:t>
      </w:r>
      <w:r w:rsidR="0059708A" w:rsidRPr="006947FD">
        <w:rPr>
          <w:sz w:val="22"/>
          <w:szCs w:val="22"/>
        </w:rPr>
        <w:t>œuvre</w:t>
      </w:r>
      <w:r w:rsidRPr="006947FD">
        <w:rPr>
          <w:sz w:val="22"/>
          <w:szCs w:val="22"/>
        </w:rPr>
        <w:t>, d</w:t>
      </w:r>
      <w:r w:rsidR="002016C8" w:rsidRPr="006947FD">
        <w:rPr>
          <w:sz w:val="22"/>
          <w:szCs w:val="22"/>
        </w:rPr>
        <w:t>ûment remplie</w:t>
      </w:r>
      <w:r w:rsidRPr="006947FD">
        <w:rPr>
          <w:sz w:val="22"/>
          <w:szCs w:val="22"/>
        </w:rPr>
        <w:t xml:space="preserve"> et signée, une c</w:t>
      </w:r>
      <w:r w:rsidR="002016C8" w:rsidRPr="006947FD">
        <w:rPr>
          <w:sz w:val="22"/>
          <w:szCs w:val="22"/>
        </w:rPr>
        <w:t xml:space="preserve">opie du présent </w:t>
      </w:r>
      <w:r w:rsidR="002B292D" w:rsidRPr="006947FD">
        <w:rPr>
          <w:sz w:val="22"/>
          <w:szCs w:val="22"/>
        </w:rPr>
        <w:t>ordre de service</w:t>
      </w:r>
      <w:r w:rsidR="0061432E" w:rsidRPr="006947FD">
        <w:rPr>
          <w:sz w:val="22"/>
          <w:szCs w:val="22"/>
        </w:rPr>
        <w:t>,</w:t>
      </w:r>
      <w:r w:rsidR="002016C8" w:rsidRPr="006947FD">
        <w:rPr>
          <w:sz w:val="22"/>
          <w:szCs w:val="22"/>
        </w:rPr>
        <w:t xml:space="preserve"> qui tiendra lieu d’accusé de réception.</w:t>
      </w:r>
    </w:p>
    <w:p w14:paraId="6D0C0F33" w14:textId="77777777" w:rsidR="00D22B52" w:rsidRPr="006947FD" w:rsidRDefault="00D22B52" w:rsidP="00D22B52">
      <w:pPr>
        <w:jc w:val="both"/>
        <w:rPr>
          <w:sz w:val="22"/>
          <w:szCs w:val="22"/>
        </w:rPr>
      </w:pPr>
    </w:p>
    <w:p w14:paraId="02B018DC" w14:textId="3F03FCE0" w:rsidR="00D22B52" w:rsidRPr="006947FD" w:rsidRDefault="00D22B52" w:rsidP="00AB7077">
      <w:pPr>
        <w:pStyle w:val="Paragraphedeliste"/>
        <w:numPr>
          <w:ilvl w:val="0"/>
          <w:numId w:val="15"/>
        </w:numPr>
        <w:ind w:left="360"/>
        <w:jc w:val="both"/>
        <w:rPr>
          <w:spacing w:val="-10"/>
          <w:position w:val="-2"/>
          <w:sz w:val="22"/>
          <w:szCs w:val="22"/>
        </w:rPr>
      </w:pPr>
      <w:r w:rsidRPr="006947FD">
        <w:rPr>
          <w:spacing w:val="-10"/>
          <w:position w:val="-2"/>
          <w:sz w:val="22"/>
          <w:szCs w:val="22"/>
        </w:rPr>
        <w:t xml:space="preserve">Adresse d’exécution des prestations </w:t>
      </w:r>
      <w:r w:rsidR="002B292D" w:rsidRPr="006947FD">
        <w:rPr>
          <w:spacing w:val="-10"/>
          <w:position w:val="-2"/>
          <w:sz w:val="22"/>
          <w:szCs w:val="22"/>
        </w:rPr>
        <w:t>ordonnées</w:t>
      </w:r>
      <w:r w:rsidRPr="006947FD">
        <w:rPr>
          <w:spacing w:val="-10"/>
          <w:position w:val="-2"/>
          <w:sz w:val="22"/>
          <w:szCs w:val="22"/>
        </w:rPr>
        <w:t> :</w:t>
      </w:r>
    </w:p>
    <w:p w14:paraId="38B650D1" w14:textId="77777777" w:rsidR="00D22B52" w:rsidRPr="006947FD" w:rsidRDefault="00D22B52" w:rsidP="00AB7077">
      <w:pPr>
        <w:jc w:val="both"/>
        <w:rPr>
          <w:sz w:val="22"/>
          <w:szCs w:val="22"/>
        </w:rPr>
      </w:pPr>
    </w:p>
    <w:p w14:paraId="574E6814" w14:textId="3C44CB77" w:rsidR="00D22B52" w:rsidRPr="006947FD" w:rsidRDefault="00785C51" w:rsidP="00AB7077">
      <w:pPr>
        <w:jc w:val="both"/>
        <w:rPr>
          <w:sz w:val="22"/>
          <w:szCs w:val="22"/>
        </w:rPr>
      </w:pPr>
      <w:r w:rsidRPr="006947FD">
        <w:rPr>
          <w:sz w:val="22"/>
          <w:szCs w:val="22"/>
        </w:rPr>
        <w:t xml:space="preserve"> </w:t>
      </w:r>
    </w:p>
    <w:p w14:paraId="75FBA29A" w14:textId="144DD780" w:rsidR="00D22B52" w:rsidRPr="006947FD" w:rsidRDefault="00D22B52" w:rsidP="00AB7077">
      <w:pPr>
        <w:pStyle w:val="Paragraphedeliste"/>
        <w:numPr>
          <w:ilvl w:val="0"/>
          <w:numId w:val="15"/>
        </w:numPr>
        <w:ind w:left="360"/>
        <w:jc w:val="both"/>
        <w:rPr>
          <w:spacing w:val="-10"/>
          <w:position w:val="-2"/>
          <w:sz w:val="22"/>
          <w:szCs w:val="22"/>
        </w:rPr>
      </w:pPr>
      <w:r w:rsidRPr="006947FD">
        <w:rPr>
          <w:spacing w:val="-10"/>
          <w:position w:val="-2"/>
          <w:sz w:val="22"/>
          <w:szCs w:val="22"/>
        </w:rPr>
        <w:t xml:space="preserve">Délai d’exécution des prestations </w:t>
      </w:r>
      <w:r w:rsidR="002B292D" w:rsidRPr="006947FD">
        <w:rPr>
          <w:spacing w:val="-10"/>
          <w:position w:val="-2"/>
          <w:sz w:val="22"/>
          <w:szCs w:val="22"/>
        </w:rPr>
        <w:t>ordonnées</w:t>
      </w:r>
      <w:r w:rsidRPr="006947FD">
        <w:rPr>
          <w:spacing w:val="-10"/>
          <w:position w:val="-2"/>
          <w:sz w:val="22"/>
          <w:szCs w:val="22"/>
        </w:rPr>
        <w:t> :</w:t>
      </w:r>
      <w:r w:rsidR="007E0BBC" w:rsidRPr="006947FD">
        <w:rPr>
          <w:spacing w:val="-10"/>
          <w:position w:val="-2"/>
          <w:sz w:val="22"/>
          <w:szCs w:val="22"/>
        </w:rPr>
        <w:t xml:space="preserve"> </w:t>
      </w:r>
      <w:r w:rsidR="00785C51" w:rsidRPr="006947FD">
        <w:rPr>
          <w:spacing w:val="-10"/>
          <w:position w:val="-2"/>
          <w:sz w:val="22"/>
          <w:szCs w:val="22"/>
        </w:rPr>
        <w:t xml:space="preserve"> </w:t>
      </w:r>
    </w:p>
    <w:p w14:paraId="5199D7E5" w14:textId="77777777" w:rsidR="00392F85" w:rsidRPr="006947FD" w:rsidRDefault="00392F85" w:rsidP="00AB7077">
      <w:pPr>
        <w:jc w:val="both"/>
        <w:rPr>
          <w:sz w:val="22"/>
          <w:szCs w:val="22"/>
        </w:rPr>
      </w:pPr>
    </w:p>
    <w:p w14:paraId="15FC400A" w14:textId="5ED5982D" w:rsidR="00D22B52" w:rsidRPr="006947FD" w:rsidRDefault="00D22B52" w:rsidP="00AB7077">
      <w:pPr>
        <w:pStyle w:val="Paragraphedeliste"/>
        <w:numPr>
          <w:ilvl w:val="0"/>
          <w:numId w:val="15"/>
        </w:numPr>
        <w:ind w:left="360"/>
        <w:jc w:val="both"/>
        <w:rPr>
          <w:sz w:val="22"/>
          <w:szCs w:val="22"/>
        </w:rPr>
      </w:pPr>
      <w:r w:rsidRPr="006947FD">
        <w:rPr>
          <w:spacing w:val="-10"/>
          <w:position w:val="-2"/>
          <w:sz w:val="22"/>
          <w:szCs w:val="22"/>
        </w:rPr>
        <w:t>Autres précisions :</w:t>
      </w:r>
    </w:p>
    <w:p w14:paraId="09317CEE" w14:textId="77777777" w:rsidR="00D22B52" w:rsidRPr="006947FD" w:rsidRDefault="00D22B52" w:rsidP="00AB7077">
      <w:pPr>
        <w:jc w:val="both"/>
        <w:rPr>
          <w:sz w:val="22"/>
          <w:szCs w:val="22"/>
        </w:rPr>
      </w:pPr>
      <w:r w:rsidRPr="006947FD">
        <w:rPr>
          <w:i/>
          <w:spacing w:val="-10"/>
          <w:position w:val="-2"/>
          <w:sz w:val="22"/>
          <w:szCs w:val="22"/>
        </w:rPr>
        <w:t>(A renseigner le cas échéant.)</w:t>
      </w:r>
    </w:p>
    <w:p w14:paraId="4A9259E7" w14:textId="77777777" w:rsidR="00D22B52" w:rsidRPr="006947FD" w:rsidRDefault="00D22B52" w:rsidP="00AB7077">
      <w:pPr>
        <w:jc w:val="both"/>
        <w:rPr>
          <w:sz w:val="22"/>
          <w:szCs w:val="22"/>
        </w:rPr>
      </w:pPr>
    </w:p>
    <w:p w14:paraId="6B8FC988" w14:textId="200A1F1D" w:rsidR="00AB7077" w:rsidRPr="006947FD" w:rsidRDefault="00AB7077" w:rsidP="00946AF1">
      <w:pPr>
        <w:rPr>
          <w:sz w:val="22"/>
          <w:szCs w:val="22"/>
        </w:rPr>
      </w:pPr>
      <w:r w:rsidRPr="006947FD">
        <w:rPr>
          <w:sz w:val="22"/>
          <w:szCs w:val="22"/>
        </w:rPr>
        <w:br w:type="page"/>
      </w:r>
    </w:p>
    <w:p w14:paraId="3F585288" w14:textId="77777777" w:rsidR="00626047" w:rsidRPr="006947FD" w:rsidRDefault="00626047" w:rsidP="00946AF1">
      <w:pPr>
        <w:rPr>
          <w:sz w:val="22"/>
          <w:szCs w:val="22"/>
        </w:rPr>
      </w:pPr>
    </w:p>
    <w:tbl>
      <w:tblPr>
        <w:tblStyle w:val="Grilledutableau"/>
        <w:tblW w:w="1063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652"/>
        <w:gridCol w:w="1138"/>
        <w:gridCol w:w="847"/>
        <w:gridCol w:w="1168"/>
        <w:gridCol w:w="1276"/>
        <w:gridCol w:w="1168"/>
        <w:gridCol w:w="1383"/>
      </w:tblGrid>
      <w:tr w:rsidR="0061432E" w:rsidRPr="006947FD" w14:paraId="32B70BB3" w14:textId="77777777" w:rsidTr="00F934C5">
        <w:trPr>
          <w:trHeight w:val="454"/>
        </w:trPr>
        <w:tc>
          <w:tcPr>
            <w:tcW w:w="3652" w:type="dxa"/>
            <w:vMerge w:val="restart"/>
            <w:vAlign w:val="center"/>
          </w:tcPr>
          <w:p w14:paraId="063365B7" w14:textId="77777777" w:rsidR="0061432E" w:rsidRPr="006947FD" w:rsidRDefault="0061432E" w:rsidP="00937DD8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 xml:space="preserve">Désignation des prestations </w:t>
            </w:r>
            <w:r w:rsidR="002B292D" w:rsidRPr="006947FD">
              <w:rPr>
                <w:b/>
                <w:sz w:val="22"/>
                <w:szCs w:val="22"/>
              </w:rPr>
              <w:t>ordonnées</w:t>
            </w:r>
          </w:p>
        </w:tc>
        <w:tc>
          <w:tcPr>
            <w:tcW w:w="1138" w:type="dxa"/>
            <w:vMerge w:val="restart"/>
            <w:vAlign w:val="center"/>
          </w:tcPr>
          <w:p w14:paraId="7CD1C1F8" w14:textId="77777777" w:rsidR="0061432E" w:rsidRPr="006947FD" w:rsidRDefault="0061432E" w:rsidP="00937DD8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Quantité</w:t>
            </w:r>
          </w:p>
        </w:tc>
        <w:tc>
          <w:tcPr>
            <w:tcW w:w="847" w:type="dxa"/>
            <w:vMerge w:val="restart"/>
            <w:vAlign w:val="center"/>
          </w:tcPr>
          <w:p w14:paraId="160B328B" w14:textId="77777777" w:rsidR="0061432E" w:rsidRPr="006947FD" w:rsidRDefault="0061432E" w:rsidP="00937DD8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TVA</w:t>
            </w:r>
          </w:p>
        </w:tc>
        <w:tc>
          <w:tcPr>
            <w:tcW w:w="2444" w:type="dxa"/>
            <w:gridSpan w:val="2"/>
            <w:vAlign w:val="center"/>
          </w:tcPr>
          <w:p w14:paraId="469EC441" w14:textId="77777777" w:rsidR="0061432E" w:rsidRPr="006947FD" w:rsidRDefault="0061432E" w:rsidP="0061432E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Prix unitaire</w:t>
            </w:r>
          </w:p>
        </w:tc>
        <w:tc>
          <w:tcPr>
            <w:tcW w:w="2551" w:type="dxa"/>
            <w:gridSpan w:val="2"/>
            <w:vAlign w:val="center"/>
          </w:tcPr>
          <w:p w14:paraId="53DBCF93" w14:textId="77777777" w:rsidR="005222F1" w:rsidRPr="006947FD" w:rsidRDefault="0061432E" w:rsidP="005222F1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Total</w:t>
            </w:r>
            <w:r w:rsidR="005222F1" w:rsidRPr="006947FD">
              <w:rPr>
                <w:b/>
                <w:sz w:val="22"/>
                <w:szCs w:val="22"/>
              </w:rPr>
              <w:t xml:space="preserve"> *</w:t>
            </w:r>
          </w:p>
        </w:tc>
      </w:tr>
      <w:tr w:rsidR="0061432E" w:rsidRPr="006947FD" w14:paraId="01BECABF" w14:textId="77777777" w:rsidTr="00AB7077">
        <w:trPr>
          <w:trHeight w:val="454"/>
        </w:trPr>
        <w:tc>
          <w:tcPr>
            <w:tcW w:w="3652" w:type="dxa"/>
            <w:vMerge/>
            <w:tcBorders>
              <w:bottom w:val="single" w:sz="4" w:space="0" w:color="auto"/>
            </w:tcBorders>
            <w:shd w:val="solid" w:color="FFFFFF" w:fill="auto"/>
            <w:vAlign w:val="center"/>
          </w:tcPr>
          <w:p w14:paraId="3348AEF1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solid" w:color="FFFFFF" w:fill="auto"/>
            <w:vAlign w:val="center"/>
          </w:tcPr>
          <w:p w14:paraId="066C1006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vMerge/>
            <w:tcBorders>
              <w:bottom w:val="single" w:sz="4" w:space="0" w:color="auto"/>
            </w:tcBorders>
            <w:shd w:val="solid" w:color="FFFFFF" w:fill="auto"/>
          </w:tcPr>
          <w:p w14:paraId="7AAF59B1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shd w:val="solid" w:color="FFFFFF" w:fill="auto"/>
            <w:vAlign w:val="center"/>
          </w:tcPr>
          <w:p w14:paraId="3410DF40" w14:textId="77777777" w:rsidR="0061432E" w:rsidRPr="006947FD" w:rsidRDefault="0061432E" w:rsidP="0061432E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HT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solid" w:color="FFFFFF" w:fill="auto"/>
            <w:vAlign w:val="center"/>
          </w:tcPr>
          <w:p w14:paraId="06516F26" w14:textId="77777777" w:rsidR="0061432E" w:rsidRPr="006947FD" w:rsidRDefault="0061432E" w:rsidP="0061432E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TTC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solid" w:color="FFFFFF" w:fill="auto"/>
            <w:vAlign w:val="center"/>
          </w:tcPr>
          <w:p w14:paraId="7D21B08F" w14:textId="77777777" w:rsidR="0061432E" w:rsidRPr="006947FD" w:rsidRDefault="0061432E" w:rsidP="0061432E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HT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shd w:val="solid" w:color="FFFFFF" w:fill="auto"/>
            <w:vAlign w:val="center"/>
          </w:tcPr>
          <w:p w14:paraId="107F6127" w14:textId="77777777" w:rsidR="0061432E" w:rsidRPr="006947FD" w:rsidRDefault="0061432E" w:rsidP="0061432E">
            <w:pPr>
              <w:jc w:val="center"/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>TTC</w:t>
            </w:r>
          </w:p>
        </w:tc>
      </w:tr>
      <w:tr w:rsidR="0061432E" w:rsidRPr="006947FD" w14:paraId="27C0F4B4" w14:textId="77777777" w:rsidTr="00AB7077">
        <w:trPr>
          <w:trHeight w:val="680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74AFFF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907C5E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FFEB80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FA8708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1B2F94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FCE301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9D9DF1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2CEB3ABA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78622D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5B2873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2B7DEB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8A9EC6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F9FC2D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4C39EB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56B1AF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43C41286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38B53B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8D7319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8557AF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8180A2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309932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7204E9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3307EE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35A0F528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076915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5732A1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3E28D3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B0F46E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9DE845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45D69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E03D6B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5FAE72A5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E9DDB7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EBA725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78256A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40076F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6A0272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EC9015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601FBE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21900F79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710DBE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290340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6E5DD4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274F8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1E17C0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81E96E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E50225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2E2AA0BC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E5A1E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C3FD79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FFD3A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024DB2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6B8546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E49F94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CABFBD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26DC594C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65156E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F3DB3A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2E17BD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517512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4EAFC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7AF45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CBCF4B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61432E" w:rsidRPr="006947FD" w14:paraId="215404E1" w14:textId="77777777" w:rsidTr="00AB7077">
        <w:trPr>
          <w:trHeight w:val="680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E5A858F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C2ADB2" w14:textId="77777777" w:rsidR="0061432E" w:rsidRPr="006947FD" w:rsidRDefault="0061432E" w:rsidP="00946AF1">
            <w:pPr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8E4B1F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E4CCB7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18E43E6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9CFA9F8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EB859A6" w14:textId="77777777" w:rsidR="0061432E" w:rsidRPr="006947FD" w:rsidRDefault="0061432E" w:rsidP="0061432E">
            <w:pPr>
              <w:jc w:val="center"/>
              <w:rPr>
                <w:sz w:val="22"/>
                <w:szCs w:val="22"/>
              </w:rPr>
            </w:pPr>
          </w:p>
        </w:tc>
      </w:tr>
      <w:tr w:rsidR="005222F1" w:rsidRPr="006947FD" w14:paraId="0B194D5B" w14:textId="77777777" w:rsidTr="00D3718B">
        <w:trPr>
          <w:trHeight w:val="680"/>
        </w:trPr>
        <w:tc>
          <w:tcPr>
            <w:tcW w:w="8081" w:type="dxa"/>
            <w:gridSpan w:val="5"/>
            <w:shd w:val="solid" w:color="FFFFFF" w:fill="auto"/>
            <w:vAlign w:val="center"/>
          </w:tcPr>
          <w:p w14:paraId="2F4C01D5" w14:textId="77777777" w:rsidR="005222F1" w:rsidRPr="006947FD" w:rsidRDefault="005222F1" w:rsidP="005222F1">
            <w:pPr>
              <w:rPr>
                <w:b/>
                <w:sz w:val="22"/>
                <w:szCs w:val="22"/>
              </w:rPr>
            </w:pPr>
            <w:r w:rsidRPr="006947FD">
              <w:rPr>
                <w:b/>
                <w:sz w:val="22"/>
                <w:szCs w:val="22"/>
              </w:rPr>
              <w:t xml:space="preserve">Montant total </w:t>
            </w:r>
            <w:r w:rsidR="002B292D" w:rsidRPr="006947FD">
              <w:rPr>
                <w:b/>
                <w:sz w:val="22"/>
                <w:szCs w:val="22"/>
              </w:rPr>
              <w:t>de l’ordre de service</w:t>
            </w:r>
          </w:p>
        </w:tc>
        <w:tc>
          <w:tcPr>
            <w:tcW w:w="1168" w:type="dxa"/>
            <w:shd w:val="solid" w:color="FFFFFF" w:fill="auto"/>
            <w:vAlign w:val="center"/>
          </w:tcPr>
          <w:p w14:paraId="11EF16E8" w14:textId="77777777" w:rsidR="005222F1" w:rsidRPr="006947FD" w:rsidRDefault="005222F1" w:rsidP="006143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shd w:val="solid" w:color="FFFFFF" w:fill="auto"/>
            <w:vAlign w:val="center"/>
          </w:tcPr>
          <w:p w14:paraId="1C4E838C" w14:textId="77777777" w:rsidR="005222F1" w:rsidRPr="006947FD" w:rsidRDefault="005222F1" w:rsidP="0061432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4B95813" w14:textId="77777777" w:rsidR="00937DD8" w:rsidRPr="006947FD" w:rsidRDefault="005222F1" w:rsidP="00F21B38">
      <w:pPr>
        <w:jc w:val="both"/>
        <w:rPr>
          <w:sz w:val="22"/>
          <w:szCs w:val="22"/>
        </w:rPr>
      </w:pPr>
      <w:r w:rsidRPr="006947FD">
        <w:rPr>
          <w:sz w:val="22"/>
          <w:szCs w:val="22"/>
        </w:rPr>
        <w:t>* Total = Prix unitaire X Quantité.</w:t>
      </w:r>
    </w:p>
    <w:p w14:paraId="3574BDB3" w14:textId="77777777" w:rsidR="00811670" w:rsidRPr="006947FD" w:rsidRDefault="00811670" w:rsidP="00937DD8">
      <w:pPr>
        <w:jc w:val="both"/>
        <w:rPr>
          <w:sz w:val="22"/>
          <w:szCs w:val="22"/>
        </w:rPr>
      </w:pPr>
    </w:p>
    <w:tbl>
      <w:tblPr>
        <w:tblW w:w="10419" w:type="dxa"/>
        <w:shd w:val="clear" w:color="auto" w:fill="BFBFBF" w:themeFill="background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19"/>
      </w:tblGrid>
      <w:tr w:rsidR="00937DD8" w:rsidRPr="006947FD" w14:paraId="05D58865" w14:textId="77777777" w:rsidTr="00AB7077">
        <w:tc>
          <w:tcPr>
            <w:tcW w:w="10419" w:type="dxa"/>
            <w:shd w:val="clear" w:color="auto" w:fill="BFBFBF" w:themeFill="background1" w:themeFillShade="BF"/>
          </w:tcPr>
          <w:p w14:paraId="5A9E4BF9" w14:textId="77777777" w:rsidR="00937DD8" w:rsidRPr="006947FD" w:rsidRDefault="00392F85" w:rsidP="00C21305">
            <w:pPr>
              <w:tabs>
                <w:tab w:val="left" w:pos="-142"/>
                <w:tab w:val="left" w:pos="411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7FD">
              <w:rPr>
                <w:b/>
                <w:bCs/>
                <w:sz w:val="22"/>
                <w:szCs w:val="22"/>
              </w:rPr>
              <w:t>F</w:t>
            </w:r>
            <w:r w:rsidR="00937DD8" w:rsidRPr="006947FD">
              <w:rPr>
                <w:b/>
                <w:bCs/>
                <w:sz w:val="22"/>
                <w:szCs w:val="22"/>
              </w:rPr>
              <w:t xml:space="preserve"> - Signature du </w:t>
            </w:r>
            <w:r w:rsidRPr="006947FD">
              <w:rPr>
                <w:b/>
                <w:bCs/>
                <w:sz w:val="22"/>
                <w:szCs w:val="22"/>
              </w:rPr>
              <w:t>maître d’</w:t>
            </w:r>
            <w:r w:rsidR="0059708A" w:rsidRPr="006947FD">
              <w:rPr>
                <w:b/>
                <w:bCs/>
                <w:sz w:val="22"/>
                <w:szCs w:val="22"/>
              </w:rPr>
              <w:t>œuvre</w:t>
            </w:r>
            <w:r w:rsidR="00937DD8" w:rsidRPr="006947FD">
              <w:rPr>
                <w:b/>
                <w:bCs/>
                <w:sz w:val="22"/>
                <w:szCs w:val="22"/>
              </w:rPr>
              <w:t>.</w:t>
            </w:r>
          </w:p>
        </w:tc>
      </w:tr>
    </w:tbl>
    <w:p w14:paraId="6BDE449C" w14:textId="77777777" w:rsidR="00937DD8" w:rsidRPr="006947FD" w:rsidRDefault="00937DD8" w:rsidP="00937DD8">
      <w:pPr>
        <w:tabs>
          <w:tab w:val="left" w:pos="3402"/>
          <w:tab w:val="left" w:pos="6237"/>
          <w:tab w:val="left" w:pos="9072"/>
        </w:tabs>
        <w:jc w:val="both"/>
        <w:rPr>
          <w:sz w:val="22"/>
          <w:szCs w:val="22"/>
        </w:rPr>
      </w:pPr>
    </w:p>
    <w:p w14:paraId="48FAFE2C" w14:textId="77777777" w:rsidR="00937DD8" w:rsidRPr="006947FD" w:rsidRDefault="00937DD8" w:rsidP="00937DD8">
      <w:pPr>
        <w:tabs>
          <w:tab w:val="left" w:pos="3402"/>
          <w:tab w:val="left" w:pos="6237"/>
          <w:tab w:val="left" w:pos="7797"/>
        </w:tabs>
        <w:ind w:left="5670"/>
        <w:jc w:val="both"/>
        <w:rPr>
          <w:sz w:val="22"/>
          <w:szCs w:val="22"/>
        </w:rPr>
      </w:pPr>
      <w:r w:rsidRPr="006947FD">
        <w:rPr>
          <w:sz w:val="22"/>
          <w:szCs w:val="22"/>
        </w:rPr>
        <w:t xml:space="preserve">A                     </w:t>
      </w:r>
      <w:r w:rsidRPr="006947FD">
        <w:rPr>
          <w:sz w:val="22"/>
          <w:szCs w:val="22"/>
        </w:rPr>
        <w:tab/>
        <w:t xml:space="preserve">, le               </w:t>
      </w:r>
    </w:p>
    <w:p w14:paraId="5FF5AE3B" w14:textId="77777777" w:rsidR="00937DD8" w:rsidRPr="006947FD" w:rsidRDefault="00937DD8" w:rsidP="00937DD8">
      <w:pPr>
        <w:ind w:left="5670" w:firstLine="1134"/>
        <w:jc w:val="both"/>
        <w:rPr>
          <w:sz w:val="22"/>
          <w:szCs w:val="22"/>
        </w:rPr>
      </w:pPr>
    </w:p>
    <w:p w14:paraId="6F29FBE0" w14:textId="77777777" w:rsidR="00937DD8" w:rsidRPr="006947FD" w:rsidRDefault="00937DD8" w:rsidP="00937DD8">
      <w:pPr>
        <w:ind w:left="5670" w:firstLine="1134"/>
        <w:jc w:val="both"/>
        <w:rPr>
          <w:sz w:val="22"/>
          <w:szCs w:val="22"/>
        </w:rPr>
      </w:pPr>
      <w:r w:rsidRPr="006947FD">
        <w:rPr>
          <w:sz w:val="22"/>
          <w:szCs w:val="22"/>
        </w:rPr>
        <w:t>Signature</w:t>
      </w:r>
    </w:p>
    <w:p w14:paraId="38B0B68A" w14:textId="77777777" w:rsidR="00937DD8" w:rsidRPr="006947FD" w:rsidRDefault="00937DD8" w:rsidP="00392F85">
      <w:pPr>
        <w:ind w:left="4395"/>
        <w:jc w:val="center"/>
        <w:rPr>
          <w:i/>
          <w:sz w:val="22"/>
          <w:szCs w:val="22"/>
        </w:rPr>
      </w:pPr>
      <w:r w:rsidRPr="006947FD">
        <w:rPr>
          <w:i/>
          <w:sz w:val="22"/>
          <w:szCs w:val="22"/>
        </w:rPr>
        <w:t>(</w:t>
      </w:r>
      <w:r w:rsidR="00392F85" w:rsidRPr="006947FD">
        <w:rPr>
          <w:i/>
          <w:sz w:val="22"/>
          <w:szCs w:val="22"/>
        </w:rPr>
        <w:t>maître d’</w:t>
      </w:r>
      <w:r w:rsidR="0059708A" w:rsidRPr="006947FD">
        <w:rPr>
          <w:i/>
          <w:sz w:val="22"/>
          <w:szCs w:val="22"/>
        </w:rPr>
        <w:t>œuvre</w:t>
      </w:r>
      <w:r w:rsidRPr="006947FD">
        <w:rPr>
          <w:i/>
          <w:sz w:val="22"/>
          <w:szCs w:val="22"/>
        </w:rPr>
        <w:t>)</w:t>
      </w:r>
    </w:p>
    <w:p w14:paraId="6E5790D7" w14:textId="77777777" w:rsidR="00937DD8" w:rsidRPr="006947FD" w:rsidRDefault="00937DD8" w:rsidP="00937DD8">
      <w:pPr>
        <w:tabs>
          <w:tab w:val="left" w:pos="5040"/>
        </w:tabs>
        <w:jc w:val="both"/>
        <w:rPr>
          <w:sz w:val="22"/>
          <w:szCs w:val="22"/>
        </w:rPr>
      </w:pPr>
    </w:p>
    <w:p w14:paraId="305C779A" w14:textId="77777777" w:rsidR="00937DD8" w:rsidRPr="006947FD" w:rsidRDefault="00937DD8" w:rsidP="00937DD8">
      <w:pPr>
        <w:tabs>
          <w:tab w:val="left" w:pos="5040"/>
        </w:tabs>
        <w:jc w:val="both"/>
        <w:rPr>
          <w:sz w:val="22"/>
          <w:szCs w:val="22"/>
        </w:rPr>
      </w:pPr>
    </w:p>
    <w:p w14:paraId="66650D35" w14:textId="77777777" w:rsidR="00F934C5" w:rsidRPr="006947FD" w:rsidRDefault="00F934C5" w:rsidP="00937DD8">
      <w:pPr>
        <w:tabs>
          <w:tab w:val="left" w:pos="5040"/>
        </w:tabs>
        <w:jc w:val="both"/>
        <w:rPr>
          <w:sz w:val="22"/>
          <w:szCs w:val="22"/>
        </w:rPr>
      </w:pPr>
    </w:p>
    <w:p w14:paraId="4DB8A848" w14:textId="77777777" w:rsidR="00D22B52" w:rsidRPr="006947FD" w:rsidRDefault="00D22B52" w:rsidP="00946AF1">
      <w:pPr>
        <w:rPr>
          <w:sz w:val="22"/>
          <w:szCs w:val="22"/>
        </w:rPr>
      </w:pPr>
    </w:p>
    <w:tbl>
      <w:tblPr>
        <w:tblW w:w="10419" w:type="dxa"/>
        <w:shd w:val="clear" w:color="auto" w:fill="BFBFBF" w:themeFill="background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19"/>
      </w:tblGrid>
      <w:tr w:rsidR="00811670" w:rsidRPr="006947FD" w14:paraId="29FBC4E9" w14:textId="77777777" w:rsidTr="00AB7077">
        <w:tc>
          <w:tcPr>
            <w:tcW w:w="10419" w:type="dxa"/>
            <w:shd w:val="clear" w:color="auto" w:fill="BFBFBF" w:themeFill="background1" w:themeFillShade="BF"/>
          </w:tcPr>
          <w:p w14:paraId="401CBFED" w14:textId="77777777" w:rsidR="00811670" w:rsidRPr="006947FD" w:rsidRDefault="00392F85" w:rsidP="00C21305">
            <w:pPr>
              <w:tabs>
                <w:tab w:val="left" w:pos="-142"/>
                <w:tab w:val="left" w:pos="411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7FD">
              <w:rPr>
                <w:b/>
                <w:bCs/>
                <w:sz w:val="22"/>
                <w:szCs w:val="22"/>
              </w:rPr>
              <w:t>G</w:t>
            </w:r>
            <w:r w:rsidR="00811670" w:rsidRPr="006947FD">
              <w:rPr>
                <w:b/>
                <w:bCs/>
                <w:sz w:val="22"/>
                <w:szCs w:val="22"/>
              </w:rPr>
              <w:t xml:space="preserve"> - Accusé de réception </w:t>
            </w:r>
            <w:r w:rsidR="002B292D" w:rsidRPr="006947FD">
              <w:rPr>
                <w:b/>
                <w:bCs/>
                <w:sz w:val="22"/>
                <w:szCs w:val="22"/>
              </w:rPr>
              <w:t>de l’ordre de service</w:t>
            </w:r>
            <w:r w:rsidR="00E02D5E" w:rsidRPr="006947FD">
              <w:rPr>
                <w:b/>
                <w:bCs/>
                <w:sz w:val="22"/>
                <w:szCs w:val="22"/>
              </w:rPr>
              <w:t>,</w:t>
            </w:r>
            <w:r w:rsidR="00811670" w:rsidRPr="006947FD">
              <w:rPr>
                <w:b/>
                <w:bCs/>
                <w:sz w:val="22"/>
                <w:szCs w:val="22"/>
              </w:rPr>
              <w:t xml:space="preserve"> par le titulaire du marché public.</w:t>
            </w:r>
          </w:p>
        </w:tc>
      </w:tr>
    </w:tbl>
    <w:p w14:paraId="3ABDE201" w14:textId="77777777" w:rsidR="00D22B52" w:rsidRPr="006947FD" w:rsidRDefault="00D22B52" w:rsidP="00946AF1">
      <w:pPr>
        <w:rPr>
          <w:sz w:val="22"/>
          <w:szCs w:val="22"/>
        </w:rPr>
      </w:pPr>
    </w:p>
    <w:p w14:paraId="21942585" w14:textId="77777777" w:rsidR="00D22B52" w:rsidRPr="006947FD" w:rsidRDefault="00811670" w:rsidP="00946AF1">
      <w:pPr>
        <w:rPr>
          <w:sz w:val="22"/>
          <w:szCs w:val="22"/>
        </w:rPr>
      </w:pPr>
      <w:r w:rsidRPr="006947FD">
        <w:rPr>
          <w:sz w:val="22"/>
          <w:szCs w:val="22"/>
        </w:rPr>
        <w:t xml:space="preserve">Reçu le présent </w:t>
      </w:r>
      <w:r w:rsidR="002B292D" w:rsidRPr="006947FD">
        <w:rPr>
          <w:sz w:val="22"/>
          <w:szCs w:val="22"/>
        </w:rPr>
        <w:t>ordre de service</w:t>
      </w:r>
      <w:r w:rsidRPr="006947FD">
        <w:rPr>
          <w:sz w:val="22"/>
          <w:szCs w:val="22"/>
        </w:rPr>
        <w:t xml:space="preserve"> le ……………………</w:t>
      </w:r>
    </w:p>
    <w:p w14:paraId="4B701B09" w14:textId="77777777" w:rsidR="00D22B52" w:rsidRPr="006947FD" w:rsidRDefault="00D22B52" w:rsidP="00946AF1">
      <w:pPr>
        <w:rPr>
          <w:sz w:val="22"/>
          <w:szCs w:val="22"/>
        </w:rPr>
      </w:pPr>
    </w:p>
    <w:p w14:paraId="26C9F932" w14:textId="77777777" w:rsidR="00D22B52" w:rsidRPr="006947FD" w:rsidRDefault="00811670" w:rsidP="00946AF1">
      <w:pPr>
        <w:rPr>
          <w:sz w:val="22"/>
          <w:szCs w:val="22"/>
        </w:rPr>
      </w:pPr>
      <w:r w:rsidRPr="006947FD">
        <w:rPr>
          <w:sz w:val="22"/>
          <w:szCs w:val="22"/>
        </w:rPr>
        <w:t xml:space="preserve">Observations éventuelles : </w:t>
      </w:r>
    </w:p>
    <w:p w14:paraId="2D69AD3C" w14:textId="77777777" w:rsidR="00811670" w:rsidRPr="006947FD" w:rsidRDefault="00811670" w:rsidP="00811670">
      <w:pPr>
        <w:jc w:val="both"/>
        <w:rPr>
          <w:sz w:val="22"/>
          <w:szCs w:val="22"/>
        </w:rPr>
      </w:pPr>
      <w:r w:rsidRPr="006947FD">
        <w:rPr>
          <w:i/>
          <w:spacing w:val="-10"/>
          <w:position w:val="-2"/>
          <w:sz w:val="22"/>
          <w:szCs w:val="22"/>
        </w:rPr>
        <w:t>(A renseigner le cas échéant.)</w:t>
      </w:r>
    </w:p>
    <w:p w14:paraId="4A27A7DE" w14:textId="77777777" w:rsidR="00D22B52" w:rsidRPr="006947FD" w:rsidRDefault="00D22B52" w:rsidP="00946AF1">
      <w:pPr>
        <w:rPr>
          <w:sz w:val="22"/>
          <w:szCs w:val="22"/>
        </w:rPr>
      </w:pPr>
    </w:p>
    <w:p w14:paraId="6E5FDE04" w14:textId="77777777" w:rsidR="00811670" w:rsidRPr="006947FD" w:rsidRDefault="00811670" w:rsidP="00811670">
      <w:pPr>
        <w:tabs>
          <w:tab w:val="left" w:pos="3402"/>
          <w:tab w:val="left" w:pos="6237"/>
          <w:tab w:val="left" w:pos="9072"/>
        </w:tabs>
        <w:jc w:val="both"/>
        <w:rPr>
          <w:sz w:val="22"/>
          <w:szCs w:val="22"/>
        </w:rPr>
      </w:pPr>
    </w:p>
    <w:p w14:paraId="6ED52EA5" w14:textId="77777777" w:rsidR="00811670" w:rsidRPr="006947FD" w:rsidRDefault="00811670" w:rsidP="00811670">
      <w:pPr>
        <w:tabs>
          <w:tab w:val="left" w:pos="3402"/>
          <w:tab w:val="left" w:pos="6237"/>
          <w:tab w:val="left" w:pos="7797"/>
        </w:tabs>
        <w:ind w:left="5670"/>
        <w:jc w:val="both"/>
        <w:rPr>
          <w:sz w:val="22"/>
          <w:szCs w:val="22"/>
        </w:rPr>
      </w:pPr>
      <w:r w:rsidRPr="006947FD">
        <w:rPr>
          <w:sz w:val="22"/>
          <w:szCs w:val="22"/>
        </w:rPr>
        <w:t xml:space="preserve">A                     </w:t>
      </w:r>
      <w:r w:rsidRPr="006947FD">
        <w:rPr>
          <w:sz w:val="22"/>
          <w:szCs w:val="22"/>
        </w:rPr>
        <w:tab/>
        <w:t xml:space="preserve">, le               </w:t>
      </w:r>
    </w:p>
    <w:p w14:paraId="036B5F10" w14:textId="77777777" w:rsidR="00811670" w:rsidRPr="006947FD" w:rsidRDefault="00811670" w:rsidP="00811670">
      <w:pPr>
        <w:ind w:left="5670" w:firstLine="1134"/>
        <w:jc w:val="both"/>
        <w:rPr>
          <w:sz w:val="22"/>
          <w:szCs w:val="22"/>
        </w:rPr>
      </w:pPr>
    </w:p>
    <w:p w14:paraId="492AAAAD" w14:textId="77777777" w:rsidR="00811670" w:rsidRPr="006947FD" w:rsidRDefault="00811670" w:rsidP="0061432E">
      <w:pPr>
        <w:ind w:left="5670" w:firstLine="1276"/>
        <w:jc w:val="both"/>
        <w:rPr>
          <w:sz w:val="22"/>
          <w:szCs w:val="22"/>
        </w:rPr>
      </w:pPr>
      <w:r w:rsidRPr="006947FD">
        <w:rPr>
          <w:sz w:val="22"/>
          <w:szCs w:val="22"/>
        </w:rPr>
        <w:t>Signature</w:t>
      </w:r>
    </w:p>
    <w:p w14:paraId="04E27BBA" w14:textId="77777777" w:rsidR="00811670" w:rsidRPr="006947FD" w:rsidRDefault="00811670" w:rsidP="00811670">
      <w:pPr>
        <w:ind w:left="4820"/>
        <w:jc w:val="center"/>
        <w:rPr>
          <w:i/>
          <w:sz w:val="22"/>
          <w:szCs w:val="22"/>
        </w:rPr>
      </w:pPr>
      <w:r w:rsidRPr="006947FD">
        <w:rPr>
          <w:i/>
          <w:sz w:val="22"/>
          <w:szCs w:val="22"/>
        </w:rPr>
        <w:t>(titulaire du marché)</w:t>
      </w:r>
    </w:p>
    <w:p w14:paraId="7FB14FFB" w14:textId="77777777" w:rsidR="00F934C5" w:rsidRPr="006947FD" w:rsidRDefault="00F934C5" w:rsidP="003F2F0F">
      <w:pPr>
        <w:tabs>
          <w:tab w:val="left" w:pos="5040"/>
        </w:tabs>
        <w:jc w:val="both"/>
        <w:rPr>
          <w:sz w:val="22"/>
          <w:szCs w:val="22"/>
        </w:rPr>
      </w:pPr>
    </w:p>
    <w:p w14:paraId="50563FFA" w14:textId="77777777" w:rsidR="00392F85" w:rsidRDefault="00392F85" w:rsidP="003F2F0F">
      <w:pPr>
        <w:tabs>
          <w:tab w:val="left" w:pos="5040"/>
        </w:tabs>
        <w:jc w:val="both"/>
        <w:rPr>
          <w:rFonts w:ascii="Arial" w:hAnsi="Arial" w:cs="Arial"/>
        </w:rPr>
      </w:pPr>
    </w:p>
    <w:sectPr w:rsidR="00392F85" w:rsidSect="004E569A">
      <w:headerReference w:type="default" r:id="rId8"/>
      <w:type w:val="continuous"/>
      <w:pgSz w:w="11907" w:h="16840" w:code="9"/>
      <w:pgMar w:top="567" w:right="851" w:bottom="567" w:left="851" w:header="454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BE55" w14:textId="77777777" w:rsidR="00877DA1" w:rsidRDefault="00877DA1">
      <w:r>
        <w:separator/>
      </w:r>
    </w:p>
  </w:endnote>
  <w:endnote w:type="continuationSeparator" w:id="0">
    <w:p w14:paraId="20C73E57" w14:textId="77777777" w:rsidR="00877DA1" w:rsidRDefault="0087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971B3" w14:textId="77777777" w:rsidR="00877DA1" w:rsidRDefault="00877DA1">
      <w:r>
        <w:separator/>
      </w:r>
    </w:p>
  </w:footnote>
  <w:footnote w:type="continuationSeparator" w:id="0">
    <w:p w14:paraId="2F0754A2" w14:textId="77777777" w:rsidR="00877DA1" w:rsidRDefault="00877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DE99" w14:textId="582CA5C7" w:rsidR="005B3552" w:rsidRDefault="005B3552" w:rsidP="005B3552">
    <w:pPr>
      <w:pStyle w:val="Pieddepage"/>
      <w:tabs>
        <w:tab w:val="clear" w:pos="4536"/>
        <w:tab w:val="clear" w:pos="9072"/>
      </w:tabs>
      <w:jc w:val="center"/>
      <w:rPr>
        <w:rFonts w:ascii="Arial" w:hAnsi="Arial" w:cs="Arial"/>
      </w:rPr>
    </w:pPr>
  </w:p>
  <w:p w14:paraId="4ACE402F" w14:textId="77777777" w:rsidR="0001155C" w:rsidRDefault="000115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B9AE4" w14:textId="77777777" w:rsidR="006321CE" w:rsidRDefault="006321CE" w:rsidP="00C51AEB">
    <w:pPr>
      <w:pStyle w:val="En-tt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273EF"/>
    <w:multiLevelType w:val="hybridMultilevel"/>
    <w:tmpl w:val="22BC0D90"/>
    <w:lvl w:ilvl="0" w:tplc="B700111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  <w:b/>
        <w:color w:val="66CCF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A357C"/>
    <w:multiLevelType w:val="hybridMultilevel"/>
    <w:tmpl w:val="4794501E"/>
    <w:lvl w:ilvl="0" w:tplc="040C0005">
      <w:start w:val="1"/>
      <w:numFmt w:val="bullet"/>
      <w:lvlText w:val=""/>
      <w:lvlJc w:val="left"/>
      <w:pPr>
        <w:tabs>
          <w:tab w:val="num" w:pos="3762"/>
        </w:tabs>
        <w:ind w:left="37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" w15:restartNumberingAfterBreak="0">
    <w:nsid w:val="282973ED"/>
    <w:multiLevelType w:val="hybridMultilevel"/>
    <w:tmpl w:val="1E502958"/>
    <w:lvl w:ilvl="0" w:tplc="17B25A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C7E50"/>
    <w:multiLevelType w:val="hybridMultilevel"/>
    <w:tmpl w:val="2DE07016"/>
    <w:lvl w:ilvl="0" w:tplc="040C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4A13F9D"/>
    <w:multiLevelType w:val="hybridMultilevel"/>
    <w:tmpl w:val="B4D61CD2"/>
    <w:lvl w:ilvl="0" w:tplc="040C0003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1" w:tplc="040C0001">
      <w:start w:val="1"/>
      <w:numFmt w:val="bullet"/>
      <w:lvlText w:val=""/>
      <w:lvlJc w:val="left"/>
      <w:pPr>
        <w:tabs>
          <w:tab w:val="num" w:pos="2010"/>
        </w:tabs>
        <w:ind w:left="201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49062643"/>
    <w:multiLevelType w:val="hybridMultilevel"/>
    <w:tmpl w:val="2A4273BA"/>
    <w:lvl w:ilvl="0" w:tplc="1CB23B24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1" w:tplc="040C0001">
      <w:start w:val="1"/>
      <w:numFmt w:val="bullet"/>
      <w:lvlText w:val=""/>
      <w:lvlJc w:val="left"/>
      <w:pPr>
        <w:tabs>
          <w:tab w:val="num" w:pos="2010"/>
        </w:tabs>
        <w:ind w:left="201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6" w15:restartNumberingAfterBreak="0">
    <w:nsid w:val="4F8F6481"/>
    <w:multiLevelType w:val="multilevel"/>
    <w:tmpl w:val="CE5AF5DA"/>
    <w:lvl w:ilvl="0">
      <w:start w:val="1"/>
      <w:numFmt w:val="bullet"/>
      <w:lvlText w:val=""/>
      <w:lvlJc w:val="left"/>
      <w:pPr>
        <w:tabs>
          <w:tab w:val="num" w:pos="1536"/>
        </w:tabs>
        <w:ind w:left="15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256"/>
        </w:tabs>
        <w:ind w:left="22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976"/>
        </w:tabs>
        <w:ind w:left="29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96"/>
        </w:tabs>
        <w:ind w:left="36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16"/>
        </w:tabs>
        <w:ind w:left="44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36"/>
        </w:tabs>
        <w:ind w:left="51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56"/>
        </w:tabs>
        <w:ind w:left="58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76"/>
        </w:tabs>
        <w:ind w:left="65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96"/>
        </w:tabs>
        <w:ind w:left="7296" w:hanging="360"/>
      </w:pPr>
      <w:rPr>
        <w:rFonts w:ascii="Wingdings" w:hAnsi="Wingdings" w:hint="default"/>
      </w:rPr>
    </w:lvl>
  </w:abstractNum>
  <w:abstractNum w:abstractNumId="7" w15:restartNumberingAfterBreak="0">
    <w:nsid w:val="5407491E"/>
    <w:multiLevelType w:val="hybridMultilevel"/>
    <w:tmpl w:val="F6F8394E"/>
    <w:lvl w:ilvl="0" w:tplc="F78E9C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A3289"/>
    <w:multiLevelType w:val="singleLevel"/>
    <w:tmpl w:val="D272102A"/>
    <w:lvl w:ilvl="0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5DB525C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9D66D3"/>
    <w:multiLevelType w:val="hybridMultilevel"/>
    <w:tmpl w:val="CE5AF5DA"/>
    <w:lvl w:ilvl="0" w:tplc="040C0005">
      <w:start w:val="1"/>
      <w:numFmt w:val="bullet"/>
      <w:lvlText w:val=""/>
      <w:lvlJc w:val="left"/>
      <w:pPr>
        <w:tabs>
          <w:tab w:val="num" w:pos="1536"/>
        </w:tabs>
        <w:ind w:left="15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56"/>
        </w:tabs>
        <w:ind w:left="22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76"/>
        </w:tabs>
        <w:ind w:left="29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96"/>
        </w:tabs>
        <w:ind w:left="36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16"/>
        </w:tabs>
        <w:ind w:left="44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36"/>
        </w:tabs>
        <w:ind w:left="51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56"/>
        </w:tabs>
        <w:ind w:left="58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76"/>
        </w:tabs>
        <w:ind w:left="65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96"/>
        </w:tabs>
        <w:ind w:left="7296" w:hanging="360"/>
      </w:pPr>
      <w:rPr>
        <w:rFonts w:ascii="Wingdings" w:hAnsi="Wingdings" w:hint="default"/>
      </w:rPr>
    </w:lvl>
  </w:abstractNum>
  <w:abstractNum w:abstractNumId="11" w15:restartNumberingAfterBreak="0">
    <w:nsid w:val="65623FC5"/>
    <w:multiLevelType w:val="hybridMultilevel"/>
    <w:tmpl w:val="71ECCB14"/>
    <w:lvl w:ilvl="0" w:tplc="3A9E43E0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  <w:b/>
        <w:color w:val="66CCF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115FD"/>
    <w:multiLevelType w:val="hybridMultilevel"/>
    <w:tmpl w:val="5B98668E"/>
    <w:lvl w:ilvl="0" w:tplc="89146B6A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color w:val="66CCFF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E2BDF"/>
    <w:multiLevelType w:val="hybridMultilevel"/>
    <w:tmpl w:val="CE88C076"/>
    <w:lvl w:ilvl="0" w:tplc="1B96AB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65576"/>
    <w:multiLevelType w:val="hybridMultilevel"/>
    <w:tmpl w:val="C7E88D6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E43C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4732807">
    <w:abstractNumId w:val="9"/>
  </w:num>
  <w:num w:numId="2" w16cid:durableId="793063988">
    <w:abstractNumId w:val="15"/>
  </w:num>
  <w:num w:numId="3" w16cid:durableId="1367415125">
    <w:abstractNumId w:val="8"/>
  </w:num>
  <w:num w:numId="4" w16cid:durableId="1277758930">
    <w:abstractNumId w:val="2"/>
  </w:num>
  <w:num w:numId="5" w16cid:durableId="1146777343">
    <w:abstractNumId w:val="10"/>
  </w:num>
  <w:num w:numId="6" w16cid:durableId="1505977068">
    <w:abstractNumId w:val="4"/>
  </w:num>
  <w:num w:numId="7" w16cid:durableId="384328914">
    <w:abstractNumId w:val="5"/>
  </w:num>
  <w:num w:numId="8" w16cid:durableId="944843789">
    <w:abstractNumId w:val="14"/>
  </w:num>
  <w:num w:numId="9" w16cid:durableId="1213805068">
    <w:abstractNumId w:val="1"/>
  </w:num>
  <w:num w:numId="10" w16cid:durableId="198592091">
    <w:abstractNumId w:val="3"/>
  </w:num>
  <w:num w:numId="11" w16cid:durableId="2000768500">
    <w:abstractNumId w:val="12"/>
  </w:num>
  <w:num w:numId="12" w16cid:durableId="601836106">
    <w:abstractNumId w:val="6"/>
  </w:num>
  <w:num w:numId="13" w16cid:durableId="1229533359">
    <w:abstractNumId w:val="13"/>
  </w:num>
  <w:num w:numId="14" w16cid:durableId="1223441203">
    <w:abstractNumId w:val="0"/>
  </w:num>
  <w:num w:numId="15" w16cid:durableId="208496014">
    <w:abstractNumId w:val="7"/>
  </w:num>
  <w:num w:numId="16" w16cid:durableId="19337350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DC"/>
    <w:rsid w:val="000030C1"/>
    <w:rsid w:val="0001155C"/>
    <w:rsid w:val="000328A6"/>
    <w:rsid w:val="00036E9A"/>
    <w:rsid w:val="000434B8"/>
    <w:rsid w:val="00044581"/>
    <w:rsid w:val="00045BEC"/>
    <w:rsid w:val="00047118"/>
    <w:rsid w:val="00050991"/>
    <w:rsid w:val="000636CB"/>
    <w:rsid w:val="00065BB0"/>
    <w:rsid w:val="00067629"/>
    <w:rsid w:val="0007108B"/>
    <w:rsid w:val="00074ACF"/>
    <w:rsid w:val="00082A56"/>
    <w:rsid w:val="000836DA"/>
    <w:rsid w:val="0009032E"/>
    <w:rsid w:val="000923E4"/>
    <w:rsid w:val="000C014E"/>
    <w:rsid w:val="000C047B"/>
    <w:rsid w:val="000E3242"/>
    <w:rsid w:val="000E49CD"/>
    <w:rsid w:val="000E677C"/>
    <w:rsid w:val="000F2B2F"/>
    <w:rsid w:val="000F41B6"/>
    <w:rsid w:val="000F52AE"/>
    <w:rsid w:val="00102546"/>
    <w:rsid w:val="00105692"/>
    <w:rsid w:val="00111520"/>
    <w:rsid w:val="001204D8"/>
    <w:rsid w:val="00121B10"/>
    <w:rsid w:val="00126E86"/>
    <w:rsid w:val="00151DCF"/>
    <w:rsid w:val="00171131"/>
    <w:rsid w:val="00171672"/>
    <w:rsid w:val="00172E93"/>
    <w:rsid w:val="00180407"/>
    <w:rsid w:val="00186015"/>
    <w:rsid w:val="001A5354"/>
    <w:rsid w:val="001A740C"/>
    <w:rsid w:val="001B5879"/>
    <w:rsid w:val="001C2F26"/>
    <w:rsid w:val="001C3DEF"/>
    <w:rsid w:val="001E0CE0"/>
    <w:rsid w:val="001E0F43"/>
    <w:rsid w:val="001E213B"/>
    <w:rsid w:val="001E5C5C"/>
    <w:rsid w:val="001F123D"/>
    <w:rsid w:val="001F607A"/>
    <w:rsid w:val="002016C8"/>
    <w:rsid w:val="002028AE"/>
    <w:rsid w:val="00204658"/>
    <w:rsid w:val="0021391F"/>
    <w:rsid w:val="002166E4"/>
    <w:rsid w:val="002170EA"/>
    <w:rsid w:val="00223AAA"/>
    <w:rsid w:val="00233FB4"/>
    <w:rsid w:val="002449CA"/>
    <w:rsid w:val="00250E5B"/>
    <w:rsid w:val="00254710"/>
    <w:rsid w:val="002551BF"/>
    <w:rsid w:val="00256A5D"/>
    <w:rsid w:val="00257425"/>
    <w:rsid w:val="00262801"/>
    <w:rsid w:val="00263E2E"/>
    <w:rsid w:val="002701E5"/>
    <w:rsid w:val="00272639"/>
    <w:rsid w:val="002727A5"/>
    <w:rsid w:val="00293AE6"/>
    <w:rsid w:val="0029515D"/>
    <w:rsid w:val="0029645E"/>
    <w:rsid w:val="002973DA"/>
    <w:rsid w:val="002A63A9"/>
    <w:rsid w:val="002B292D"/>
    <w:rsid w:val="002B7668"/>
    <w:rsid w:val="002D5277"/>
    <w:rsid w:val="0030051E"/>
    <w:rsid w:val="00305CA7"/>
    <w:rsid w:val="00310730"/>
    <w:rsid w:val="00312B98"/>
    <w:rsid w:val="00314AD9"/>
    <w:rsid w:val="00322FB8"/>
    <w:rsid w:val="00323B7A"/>
    <w:rsid w:val="003263C1"/>
    <w:rsid w:val="00330FF5"/>
    <w:rsid w:val="00334DA4"/>
    <w:rsid w:val="003379C7"/>
    <w:rsid w:val="00340CE1"/>
    <w:rsid w:val="003414A8"/>
    <w:rsid w:val="00361428"/>
    <w:rsid w:val="0036659F"/>
    <w:rsid w:val="003677D3"/>
    <w:rsid w:val="0037154A"/>
    <w:rsid w:val="0037268B"/>
    <w:rsid w:val="00377EA0"/>
    <w:rsid w:val="00392F85"/>
    <w:rsid w:val="003A18B3"/>
    <w:rsid w:val="003C032A"/>
    <w:rsid w:val="003C5A1D"/>
    <w:rsid w:val="003C6371"/>
    <w:rsid w:val="003D07C2"/>
    <w:rsid w:val="003D69C5"/>
    <w:rsid w:val="003D7130"/>
    <w:rsid w:val="003F1AB8"/>
    <w:rsid w:val="003F2F0F"/>
    <w:rsid w:val="004137F4"/>
    <w:rsid w:val="00416AA3"/>
    <w:rsid w:val="004338AE"/>
    <w:rsid w:val="00440C3A"/>
    <w:rsid w:val="00455835"/>
    <w:rsid w:val="00465A39"/>
    <w:rsid w:val="00470689"/>
    <w:rsid w:val="00474F3B"/>
    <w:rsid w:val="00480BB0"/>
    <w:rsid w:val="004A12C5"/>
    <w:rsid w:val="004B5378"/>
    <w:rsid w:val="004C18F7"/>
    <w:rsid w:val="004D6114"/>
    <w:rsid w:val="004E02AF"/>
    <w:rsid w:val="004E2580"/>
    <w:rsid w:val="004E2AFE"/>
    <w:rsid w:val="004E2C31"/>
    <w:rsid w:val="004E569A"/>
    <w:rsid w:val="004E77CA"/>
    <w:rsid w:val="004E7BEE"/>
    <w:rsid w:val="004F3A0F"/>
    <w:rsid w:val="004F48AD"/>
    <w:rsid w:val="004F5EFD"/>
    <w:rsid w:val="004F798D"/>
    <w:rsid w:val="005006A3"/>
    <w:rsid w:val="0050420A"/>
    <w:rsid w:val="00504450"/>
    <w:rsid w:val="005222F1"/>
    <w:rsid w:val="00523642"/>
    <w:rsid w:val="0052663B"/>
    <w:rsid w:val="005333EE"/>
    <w:rsid w:val="00542D32"/>
    <w:rsid w:val="00543118"/>
    <w:rsid w:val="00543811"/>
    <w:rsid w:val="005546DE"/>
    <w:rsid w:val="00554C0E"/>
    <w:rsid w:val="00562E09"/>
    <w:rsid w:val="00563E3B"/>
    <w:rsid w:val="00565F80"/>
    <w:rsid w:val="005661A4"/>
    <w:rsid w:val="00577410"/>
    <w:rsid w:val="0058095B"/>
    <w:rsid w:val="005916C8"/>
    <w:rsid w:val="00596B28"/>
    <w:rsid w:val="0059708A"/>
    <w:rsid w:val="005A1FB7"/>
    <w:rsid w:val="005B3552"/>
    <w:rsid w:val="005C7B72"/>
    <w:rsid w:val="005D157D"/>
    <w:rsid w:val="005E4997"/>
    <w:rsid w:val="005E6CF0"/>
    <w:rsid w:val="005F0F1B"/>
    <w:rsid w:val="005F2592"/>
    <w:rsid w:val="0060251E"/>
    <w:rsid w:val="00605EDB"/>
    <w:rsid w:val="00612423"/>
    <w:rsid w:val="00613D0E"/>
    <w:rsid w:val="0061432E"/>
    <w:rsid w:val="00620A1E"/>
    <w:rsid w:val="00620E2C"/>
    <w:rsid w:val="00626047"/>
    <w:rsid w:val="006306BB"/>
    <w:rsid w:val="006321CE"/>
    <w:rsid w:val="00632F19"/>
    <w:rsid w:val="00633A8E"/>
    <w:rsid w:val="00635B8A"/>
    <w:rsid w:val="00646D4A"/>
    <w:rsid w:val="00654C26"/>
    <w:rsid w:val="0066235F"/>
    <w:rsid w:val="00670F6A"/>
    <w:rsid w:val="00675255"/>
    <w:rsid w:val="006756DC"/>
    <w:rsid w:val="00687315"/>
    <w:rsid w:val="006947FD"/>
    <w:rsid w:val="006977DE"/>
    <w:rsid w:val="00697DBC"/>
    <w:rsid w:val="006A12AB"/>
    <w:rsid w:val="006A3CA2"/>
    <w:rsid w:val="006A44EB"/>
    <w:rsid w:val="006B05FA"/>
    <w:rsid w:val="006D07D0"/>
    <w:rsid w:val="006D388A"/>
    <w:rsid w:val="006F42BB"/>
    <w:rsid w:val="006F42D2"/>
    <w:rsid w:val="006F6CE2"/>
    <w:rsid w:val="00700F82"/>
    <w:rsid w:val="00715379"/>
    <w:rsid w:val="0071700F"/>
    <w:rsid w:val="00717554"/>
    <w:rsid w:val="00720CF6"/>
    <w:rsid w:val="007252D4"/>
    <w:rsid w:val="00734AA3"/>
    <w:rsid w:val="0073548F"/>
    <w:rsid w:val="00750C6C"/>
    <w:rsid w:val="007517F2"/>
    <w:rsid w:val="007746CE"/>
    <w:rsid w:val="0077590B"/>
    <w:rsid w:val="007829D7"/>
    <w:rsid w:val="00785C51"/>
    <w:rsid w:val="00793703"/>
    <w:rsid w:val="0079685D"/>
    <w:rsid w:val="00797063"/>
    <w:rsid w:val="007A1D78"/>
    <w:rsid w:val="007A5812"/>
    <w:rsid w:val="007A7579"/>
    <w:rsid w:val="007B2303"/>
    <w:rsid w:val="007B4F63"/>
    <w:rsid w:val="007B6269"/>
    <w:rsid w:val="007C15E0"/>
    <w:rsid w:val="007D713B"/>
    <w:rsid w:val="007D7495"/>
    <w:rsid w:val="007E0BBC"/>
    <w:rsid w:val="007E2732"/>
    <w:rsid w:val="007F0AAC"/>
    <w:rsid w:val="0080063D"/>
    <w:rsid w:val="00803B82"/>
    <w:rsid w:val="008045EF"/>
    <w:rsid w:val="00811670"/>
    <w:rsid w:val="00816FA4"/>
    <w:rsid w:val="00820D1B"/>
    <w:rsid w:val="00820E9F"/>
    <w:rsid w:val="0083231C"/>
    <w:rsid w:val="00835611"/>
    <w:rsid w:val="00836B2D"/>
    <w:rsid w:val="00843086"/>
    <w:rsid w:val="008444F3"/>
    <w:rsid w:val="0085162C"/>
    <w:rsid w:val="00854E11"/>
    <w:rsid w:val="00857F5A"/>
    <w:rsid w:val="00863EA5"/>
    <w:rsid w:val="00865FE8"/>
    <w:rsid w:val="00872BA3"/>
    <w:rsid w:val="0087682A"/>
    <w:rsid w:val="008778D8"/>
    <w:rsid w:val="00877DA1"/>
    <w:rsid w:val="00883A09"/>
    <w:rsid w:val="008A0841"/>
    <w:rsid w:val="008A77DE"/>
    <w:rsid w:val="008A7841"/>
    <w:rsid w:val="008C460C"/>
    <w:rsid w:val="008C4D14"/>
    <w:rsid w:val="008F0F00"/>
    <w:rsid w:val="008F27B7"/>
    <w:rsid w:val="008F5342"/>
    <w:rsid w:val="008F6E7E"/>
    <w:rsid w:val="008F7793"/>
    <w:rsid w:val="00921016"/>
    <w:rsid w:val="00937DD8"/>
    <w:rsid w:val="00946AF1"/>
    <w:rsid w:val="009527E8"/>
    <w:rsid w:val="009535D5"/>
    <w:rsid w:val="00953D13"/>
    <w:rsid w:val="00954EAC"/>
    <w:rsid w:val="00963ADA"/>
    <w:rsid w:val="009664C4"/>
    <w:rsid w:val="00970F54"/>
    <w:rsid w:val="00977639"/>
    <w:rsid w:val="00986D13"/>
    <w:rsid w:val="00986E69"/>
    <w:rsid w:val="00987ED2"/>
    <w:rsid w:val="00994367"/>
    <w:rsid w:val="009A1D89"/>
    <w:rsid w:val="009A5E0C"/>
    <w:rsid w:val="009B1CE4"/>
    <w:rsid w:val="009B44FD"/>
    <w:rsid w:val="009B54E2"/>
    <w:rsid w:val="009C23FB"/>
    <w:rsid w:val="009D08D9"/>
    <w:rsid w:val="009D1EA5"/>
    <w:rsid w:val="009D4073"/>
    <w:rsid w:val="009E18E0"/>
    <w:rsid w:val="009E3FE1"/>
    <w:rsid w:val="009E7662"/>
    <w:rsid w:val="009F1D2B"/>
    <w:rsid w:val="009F46B4"/>
    <w:rsid w:val="00A0183E"/>
    <w:rsid w:val="00A036B0"/>
    <w:rsid w:val="00A07A1C"/>
    <w:rsid w:val="00A1090A"/>
    <w:rsid w:val="00A11D40"/>
    <w:rsid w:val="00A134BE"/>
    <w:rsid w:val="00A232E2"/>
    <w:rsid w:val="00A257AC"/>
    <w:rsid w:val="00A274DE"/>
    <w:rsid w:val="00A437BB"/>
    <w:rsid w:val="00A55A01"/>
    <w:rsid w:val="00A620C1"/>
    <w:rsid w:val="00A6564D"/>
    <w:rsid w:val="00A66C23"/>
    <w:rsid w:val="00A7303A"/>
    <w:rsid w:val="00A757F5"/>
    <w:rsid w:val="00A75D2B"/>
    <w:rsid w:val="00A76E1C"/>
    <w:rsid w:val="00A84792"/>
    <w:rsid w:val="00A84985"/>
    <w:rsid w:val="00A9023F"/>
    <w:rsid w:val="00A90FFA"/>
    <w:rsid w:val="00AA6DE1"/>
    <w:rsid w:val="00AB0E7C"/>
    <w:rsid w:val="00AB22E5"/>
    <w:rsid w:val="00AB365D"/>
    <w:rsid w:val="00AB7077"/>
    <w:rsid w:val="00AB78A5"/>
    <w:rsid w:val="00AD634C"/>
    <w:rsid w:val="00AE28C1"/>
    <w:rsid w:val="00AE4E16"/>
    <w:rsid w:val="00AF00D2"/>
    <w:rsid w:val="00B10C2A"/>
    <w:rsid w:val="00B21C7B"/>
    <w:rsid w:val="00B21EB6"/>
    <w:rsid w:val="00B43D60"/>
    <w:rsid w:val="00B448A7"/>
    <w:rsid w:val="00B45C6E"/>
    <w:rsid w:val="00B45F56"/>
    <w:rsid w:val="00B55073"/>
    <w:rsid w:val="00B649CC"/>
    <w:rsid w:val="00B66CA8"/>
    <w:rsid w:val="00B67F24"/>
    <w:rsid w:val="00B80998"/>
    <w:rsid w:val="00B82C3A"/>
    <w:rsid w:val="00B84A8E"/>
    <w:rsid w:val="00B90D85"/>
    <w:rsid w:val="00B95793"/>
    <w:rsid w:val="00BA0ADD"/>
    <w:rsid w:val="00BA2BF6"/>
    <w:rsid w:val="00BA5568"/>
    <w:rsid w:val="00BA5D85"/>
    <w:rsid w:val="00BA67D2"/>
    <w:rsid w:val="00BB13DD"/>
    <w:rsid w:val="00BB64DC"/>
    <w:rsid w:val="00BC0423"/>
    <w:rsid w:val="00BC33E6"/>
    <w:rsid w:val="00BC6D80"/>
    <w:rsid w:val="00BC7957"/>
    <w:rsid w:val="00BD0FAD"/>
    <w:rsid w:val="00BD2427"/>
    <w:rsid w:val="00BD4F51"/>
    <w:rsid w:val="00BD6108"/>
    <w:rsid w:val="00BE20FA"/>
    <w:rsid w:val="00BE29D1"/>
    <w:rsid w:val="00BE443E"/>
    <w:rsid w:val="00BE6D65"/>
    <w:rsid w:val="00BE7287"/>
    <w:rsid w:val="00BF5869"/>
    <w:rsid w:val="00BF7A09"/>
    <w:rsid w:val="00C053B7"/>
    <w:rsid w:val="00C05631"/>
    <w:rsid w:val="00C20703"/>
    <w:rsid w:val="00C21305"/>
    <w:rsid w:val="00C33EF4"/>
    <w:rsid w:val="00C42040"/>
    <w:rsid w:val="00C4391B"/>
    <w:rsid w:val="00C43D12"/>
    <w:rsid w:val="00C46E99"/>
    <w:rsid w:val="00C51AEB"/>
    <w:rsid w:val="00C64919"/>
    <w:rsid w:val="00C66F87"/>
    <w:rsid w:val="00C70F31"/>
    <w:rsid w:val="00C8136E"/>
    <w:rsid w:val="00C82363"/>
    <w:rsid w:val="00C83987"/>
    <w:rsid w:val="00C86385"/>
    <w:rsid w:val="00C94350"/>
    <w:rsid w:val="00C96613"/>
    <w:rsid w:val="00C97479"/>
    <w:rsid w:val="00CA2BDC"/>
    <w:rsid w:val="00CA56A4"/>
    <w:rsid w:val="00CD5DFD"/>
    <w:rsid w:val="00CD5E00"/>
    <w:rsid w:val="00CF0223"/>
    <w:rsid w:val="00D02ABE"/>
    <w:rsid w:val="00D17EAB"/>
    <w:rsid w:val="00D226B7"/>
    <w:rsid w:val="00D22B52"/>
    <w:rsid w:val="00D230B7"/>
    <w:rsid w:val="00D3001E"/>
    <w:rsid w:val="00D33D01"/>
    <w:rsid w:val="00D3718B"/>
    <w:rsid w:val="00D439E3"/>
    <w:rsid w:val="00D475D0"/>
    <w:rsid w:val="00D64E66"/>
    <w:rsid w:val="00D66896"/>
    <w:rsid w:val="00D713C0"/>
    <w:rsid w:val="00D715F6"/>
    <w:rsid w:val="00D72B0E"/>
    <w:rsid w:val="00D72D98"/>
    <w:rsid w:val="00D73A82"/>
    <w:rsid w:val="00D96046"/>
    <w:rsid w:val="00DB18CF"/>
    <w:rsid w:val="00DC46C5"/>
    <w:rsid w:val="00DC6E3C"/>
    <w:rsid w:val="00DC7CDE"/>
    <w:rsid w:val="00DE18CB"/>
    <w:rsid w:val="00DE66AF"/>
    <w:rsid w:val="00DF661C"/>
    <w:rsid w:val="00E00A3A"/>
    <w:rsid w:val="00E02D5E"/>
    <w:rsid w:val="00E06545"/>
    <w:rsid w:val="00E120C0"/>
    <w:rsid w:val="00E17E7A"/>
    <w:rsid w:val="00E22556"/>
    <w:rsid w:val="00E231E4"/>
    <w:rsid w:val="00E31143"/>
    <w:rsid w:val="00E374AE"/>
    <w:rsid w:val="00E404FD"/>
    <w:rsid w:val="00E42396"/>
    <w:rsid w:val="00E46604"/>
    <w:rsid w:val="00E4730F"/>
    <w:rsid w:val="00E503CB"/>
    <w:rsid w:val="00E514B0"/>
    <w:rsid w:val="00E52862"/>
    <w:rsid w:val="00E61D4D"/>
    <w:rsid w:val="00E61E2D"/>
    <w:rsid w:val="00E636D3"/>
    <w:rsid w:val="00E708B5"/>
    <w:rsid w:val="00E82707"/>
    <w:rsid w:val="00E8304E"/>
    <w:rsid w:val="00E91377"/>
    <w:rsid w:val="00E92219"/>
    <w:rsid w:val="00E9242B"/>
    <w:rsid w:val="00E94F3E"/>
    <w:rsid w:val="00E95D99"/>
    <w:rsid w:val="00EA00B4"/>
    <w:rsid w:val="00EA6198"/>
    <w:rsid w:val="00EB3301"/>
    <w:rsid w:val="00EB73FD"/>
    <w:rsid w:val="00EC0B16"/>
    <w:rsid w:val="00EC5ABD"/>
    <w:rsid w:val="00EC7F51"/>
    <w:rsid w:val="00ED0480"/>
    <w:rsid w:val="00ED43E8"/>
    <w:rsid w:val="00EE22C6"/>
    <w:rsid w:val="00EE50B8"/>
    <w:rsid w:val="00EE6F5F"/>
    <w:rsid w:val="00EF448D"/>
    <w:rsid w:val="00F07007"/>
    <w:rsid w:val="00F10CCE"/>
    <w:rsid w:val="00F12901"/>
    <w:rsid w:val="00F12EB8"/>
    <w:rsid w:val="00F1587E"/>
    <w:rsid w:val="00F21B38"/>
    <w:rsid w:val="00F245F1"/>
    <w:rsid w:val="00F2636B"/>
    <w:rsid w:val="00F32830"/>
    <w:rsid w:val="00F37DEE"/>
    <w:rsid w:val="00F42AC4"/>
    <w:rsid w:val="00F446B5"/>
    <w:rsid w:val="00F45FB6"/>
    <w:rsid w:val="00F82ABB"/>
    <w:rsid w:val="00F90042"/>
    <w:rsid w:val="00F934C5"/>
    <w:rsid w:val="00FA05CE"/>
    <w:rsid w:val="00FA2BD2"/>
    <w:rsid w:val="00FA6FFA"/>
    <w:rsid w:val="00FB0D7A"/>
    <w:rsid w:val="00FB4DDA"/>
    <w:rsid w:val="00FC11B7"/>
    <w:rsid w:val="00FC2DDC"/>
    <w:rsid w:val="00FC7FC1"/>
    <w:rsid w:val="00FD53D2"/>
    <w:rsid w:val="00FD54BA"/>
    <w:rsid w:val="00FD554A"/>
    <w:rsid w:val="00FE58D6"/>
    <w:rsid w:val="00F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6EF50"/>
  <w15:docId w15:val="{DF9174E4-D80F-4F93-A57A-F9373E62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outlineLvl w:val="0"/>
    </w:pPr>
    <w:rPr>
      <w:rFonts w:ascii="Arial" w:hAnsi="Arial" w:cs="Arial"/>
      <w:b/>
      <w:bCs/>
      <w:cap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tabs>
        <w:tab w:val="left" w:pos="-142"/>
        <w:tab w:val="left" w:pos="4111"/>
      </w:tabs>
      <w:jc w:val="both"/>
      <w:outlineLvl w:val="1"/>
    </w:pPr>
    <w:rPr>
      <w:rFonts w:ascii="Arial" w:hAnsi="Arial" w:cs="Arial"/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tabs>
        <w:tab w:val="left" w:pos="288"/>
      </w:tabs>
      <w:spacing w:before="60"/>
      <w:jc w:val="both"/>
      <w:outlineLvl w:val="2"/>
    </w:pPr>
    <w:rPr>
      <w:rFonts w:ascii="Arial" w:hAnsi="Arial" w:cs="Arial"/>
      <w:i/>
      <w:iCs/>
      <w:sz w:val="16"/>
      <w:szCs w:val="16"/>
    </w:rPr>
  </w:style>
  <w:style w:type="paragraph" w:styleId="Titre5">
    <w:name w:val="heading 5"/>
    <w:basedOn w:val="Normal"/>
    <w:next w:val="Normal"/>
    <w:link w:val="Titre5Car"/>
    <w:uiPriority w:val="99"/>
    <w:qFormat/>
    <w:rsid w:val="00646D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8">
    <w:name w:val="heading 8"/>
    <w:basedOn w:val="Normal"/>
    <w:next w:val="Normal"/>
    <w:link w:val="Titre8Car"/>
    <w:uiPriority w:val="99"/>
    <w:qFormat/>
    <w:pPr>
      <w:keepNext/>
      <w:jc w:val="center"/>
      <w:outlineLvl w:val="7"/>
    </w:pPr>
    <w:rPr>
      <w:rFonts w:ascii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Pr>
      <w:sz w:val="20"/>
      <w:szCs w:val="20"/>
    </w:rPr>
  </w:style>
  <w:style w:type="character" w:styleId="Numrodepage">
    <w:name w:val="page number"/>
    <w:basedOn w:val="Policepardfaut"/>
    <w:uiPriority w:val="99"/>
    <w:rPr>
      <w:rFonts w:cs="Times New Roman"/>
    </w:rPr>
  </w:style>
  <w:style w:type="paragraph" w:customStyle="1" w:styleId="ftiret">
    <w:name w:val="f_tiret"/>
    <w:basedOn w:val="Normal"/>
    <w:uiPriority w:val="99"/>
    <w:pPr>
      <w:tabs>
        <w:tab w:val="left" w:pos="426"/>
      </w:tabs>
      <w:spacing w:before="120"/>
      <w:ind w:left="142" w:hanging="142"/>
      <w:jc w:val="both"/>
    </w:pPr>
    <w:rPr>
      <w:sz w:val="22"/>
      <w:szCs w:val="22"/>
    </w:rPr>
  </w:style>
  <w:style w:type="paragraph" w:customStyle="1" w:styleId="fcasegauche">
    <w:name w:val="f_case_gauche"/>
    <w:basedOn w:val="Normal"/>
    <w:uiPriority w:val="99"/>
    <w:pPr>
      <w:spacing w:after="60"/>
      <w:ind w:left="284" w:hanging="284"/>
      <w:jc w:val="both"/>
    </w:pPr>
    <w:rPr>
      <w:rFonts w:ascii="Univers" w:hAnsi="Univers" w:cs="Univers"/>
    </w:rPr>
  </w:style>
  <w:style w:type="paragraph" w:customStyle="1" w:styleId="fcase1ertab">
    <w:name w:val="f_case_1ertab"/>
    <w:basedOn w:val="Normal"/>
    <w:uiPriority w:val="99"/>
    <w:pPr>
      <w:tabs>
        <w:tab w:val="left" w:pos="426"/>
      </w:tabs>
      <w:spacing w:after="60"/>
      <w:ind w:left="709" w:hanging="709"/>
      <w:jc w:val="both"/>
    </w:pPr>
    <w:rPr>
      <w:rFonts w:ascii="Univers" w:hAnsi="Univers" w:cs="Univers"/>
    </w:rPr>
  </w:style>
  <w:style w:type="paragraph" w:customStyle="1" w:styleId="fcase2metab">
    <w:name w:val="f_case_2èmetab"/>
    <w:basedOn w:val="Normal"/>
    <w:uiPriority w:val="99"/>
    <w:pPr>
      <w:tabs>
        <w:tab w:val="left" w:pos="426"/>
        <w:tab w:val="left" w:pos="851"/>
      </w:tabs>
      <w:ind w:left="1162" w:hanging="1162"/>
      <w:jc w:val="both"/>
    </w:pPr>
    <w:rPr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rPr>
      <w:rFonts w:cs="Times New Roman"/>
      <w:vertAlign w:val="superscript"/>
    </w:rPr>
  </w:style>
  <w:style w:type="paragraph" w:styleId="Corpsdetexte">
    <w:name w:val="Body Text"/>
    <w:basedOn w:val="Normal"/>
    <w:link w:val="CorpsdetexteCar"/>
    <w:uiPriority w:val="99"/>
    <w:pPr>
      <w:spacing w:after="120"/>
      <w:jc w:val="both"/>
    </w:pPr>
    <w:rPr>
      <w:rFonts w:ascii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sz w:val="20"/>
      <w:szCs w:val="20"/>
    </w:rPr>
  </w:style>
  <w:style w:type="paragraph" w:styleId="Corpsdetexte2">
    <w:name w:val="Body Text 2"/>
    <w:basedOn w:val="Normal"/>
    <w:link w:val="Corpsdetexte2Car"/>
    <w:uiPriority w:val="99"/>
    <w:pPr>
      <w:spacing w:before="120" w:after="120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Pr>
      <w:sz w:val="20"/>
      <w:szCs w:val="20"/>
    </w:rPr>
  </w:style>
  <w:style w:type="character" w:styleId="Lienhypertexte">
    <w:name w:val="Hyperlink"/>
    <w:basedOn w:val="Policepardfaut"/>
    <w:uiPriority w:val="99"/>
    <w:rPr>
      <w:rFonts w:cs="Times New Roman"/>
      <w:color w:val="0000FF"/>
      <w:u w:val="single"/>
    </w:rPr>
  </w:style>
  <w:style w:type="paragraph" w:styleId="Corpsdetexte3">
    <w:name w:val="Body Text 3"/>
    <w:basedOn w:val="Normal"/>
    <w:link w:val="Corpsdetexte3Car"/>
    <w:uiPriority w:val="99"/>
    <w:pPr>
      <w:tabs>
        <w:tab w:val="left" w:pos="720"/>
        <w:tab w:val="left" w:leader="dot" w:pos="9639"/>
      </w:tabs>
      <w:jc w:val="both"/>
    </w:pPr>
    <w:rPr>
      <w:rFonts w:ascii="Arial" w:hAnsi="Arial" w:cs="Arial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Pr>
      <w:sz w:val="16"/>
      <w:szCs w:val="16"/>
    </w:rPr>
  </w:style>
  <w:style w:type="paragraph" w:styleId="Lgende">
    <w:name w:val="caption"/>
    <w:basedOn w:val="Normal"/>
    <w:next w:val="Normal"/>
    <w:uiPriority w:val="99"/>
    <w:qFormat/>
    <w:pPr>
      <w:jc w:val="both"/>
    </w:pPr>
    <w:rPr>
      <w:rFonts w:ascii="Arial" w:hAnsi="Arial" w:cs="Arial"/>
      <w:b/>
      <w:bCs/>
      <w:i/>
      <w:iCs/>
      <w:sz w:val="16"/>
      <w:szCs w:val="16"/>
    </w:rPr>
  </w:style>
  <w:style w:type="paragraph" w:styleId="NormalWeb">
    <w:name w:val="Normal (Web)"/>
    <w:basedOn w:val="Normal"/>
    <w:uiPriority w:val="99"/>
    <w:rsid w:val="001F607A"/>
    <w:pPr>
      <w:spacing w:before="100" w:beforeAutospacing="1" w:after="100" w:afterAutospacing="1"/>
    </w:pPr>
    <w:rPr>
      <w:sz w:val="24"/>
      <w:szCs w:val="24"/>
    </w:rPr>
  </w:style>
  <w:style w:type="table" w:styleId="Grilledutableau">
    <w:name w:val="Table Grid"/>
    <w:basedOn w:val="TableauNormal"/>
    <w:uiPriority w:val="99"/>
    <w:rsid w:val="00EB330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40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24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4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4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4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4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MODELES\DC1TYP_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DC1TYP_F.DOT</Template>
  <TotalTime>4</TotalTime>
  <Pages>2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_Modèle recommandé : le service peut l’adapter le cas échéant_DC1_</vt:lpstr>
    </vt:vector>
  </TitlesOfParts>
  <Company>Ministère de l'Economie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_Modèle recommandé : le service peut l’adapter le cas échéant_DC1_</dc:title>
  <dc:creator>francois</dc:creator>
  <cp:lastModifiedBy>Olloy, Bernard</cp:lastModifiedBy>
  <cp:revision>3</cp:revision>
  <cp:lastPrinted>2011-06-14T18:46:00Z</cp:lastPrinted>
  <dcterms:created xsi:type="dcterms:W3CDTF">2025-07-03T05:48:00Z</dcterms:created>
  <dcterms:modified xsi:type="dcterms:W3CDTF">2025-07-03T05:48:00Z</dcterms:modified>
</cp:coreProperties>
</file>